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p14">
  <w:body>
    <w:tbl>
      <w:tblPr>
        <w:tblStyle w:val="TableGrid"/>
        <w:tblW w:w="5000" w:type="pct"/>
        <w:tblCellMar>
          <w:left w:w="0" w:type="dxa"/>
          <w:right w:w="0" w:type="dxa"/>
        </w:tblCellMar>
        <w:tblLook w:val="04A0" w:firstRow="1" w:lastRow="0" w:firstColumn="1" w:lastColumn="0" w:noHBand="0" w:noVBand="1"/>
      </w:tblPr>
      <w:tblGrid>
        <w:gridCol w:w="4375"/>
        <w:gridCol w:w="4379"/>
        <w:gridCol w:w="4206"/>
      </w:tblGrid>
      <w:tr w:rsidRPr="00BA6AD0" w:rsidR="00E52DAC" w:rsidTr="2E21B50C" w14:paraId="0421131C" w14:textId="77777777">
        <w:trPr>
          <w:trHeight w:val="720"/>
        </w:trPr>
        <w:tc>
          <w:tcPr>
            <w:tcW w:w="13090" w:type="dxa"/>
            <w:gridSpan w:val="3"/>
            <w:tcBorders>
              <w:top w:val="nil"/>
              <w:left w:val="nil"/>
              <w:bottom w:val="nil"/>
              <w:right w:val="nil"/>
            </w:tcBorders>
            <w:shd w:val="clear" w:color="auto" w:fill="auto"/>
            <w:tcMar/>
            <w:vAlign w:val="center"/>
          </w:tcPr>
          <w:p w:rsidRPr="00BA6AD0" w:rsidR="00E52DAC" w:rsidP="00BA6AD0" w:rsidRDefault="00126E38" w14:paraId="13642661" w14:textId="10E78F2E">
            <w:pPr>
              <w:pStyle w:val="NewspaperMastheadInfo"/>
            </w:pPr>
            <w:sdt>
              <w:sdtPr>
                <w:id w:val="1192875319"/>
                <w:placeholder>
                  <w:docPart w:val="DE898615A244446F8CDE9C11AB154E22"/>
                </w:placeholder>
                <w15:appearance w15:val="hidden"/>
              </w:sdtPr>
              <w:sdtEndPr/>
              <w:sdtContent>
                <w:r w:rsidR="00654C8A">
                  <w:t>Alex presents</w:t>
                </w:r>
              </w:sdtContent>
            </w:sdt>
            <w:r w:rsidRPr="00BA6AD0" w:rsidR="00BA6AD0">
              <w:t xml:space="preserve"> </w:t>
            </w:r>
          </w:p>
        </w:tc>
      </w:tr>
      <w:tr w:rsidRPr="0070777A" w:rsidR="00E52DAC" w:rsidTr="2E21B50C" w14:paraId="49066550" w14:textId="77777777">
        <w:trPr>
          <w:trHeight w:val="2016"/>
        </w:trPr>
        <w:tc>
          <w:tcPr>
            <w:tcW w:w="13090" w:type="dxa"/>
            <w:gridSpan w:val="3"/>
            <w:tcBorders>
              <w:top w:val="nil"/>
              <w:left w:val="nil"/>
              <w:bottom w:val="nil"/>
              <w:right w:val="nil"/>
            </w:tcBorders>
            <w:shd w:val="clear" w:color="auto" w:fill="F64668" w:themeFill="accent2"/>
            <w:tcMar/>
            <w:vAlign w:val="center"/>
          </w:tcPr>
          <w:p w:rsidRPr="00BA6AD0" w:rsidR="00E52DAC" w:rsidP="00BA6AD0" w:rsidRDefault="00126E38" w14:paraId="03E6D1AC" w14:textId="22554C2B">
            <w:pPr>
              <w:pStyle w:val="NewspaperMasthead"/>
            </w:pPr>
            <w:sdt>
              <w:sdtPr>
                <w:id w:val="1715236554"/>
                <w:placeholder>
                  <w:docPart w:val="5D676A67B4D0414390E8FB516D575760"/>
                </w:placeholder>
                <w15:appearance w15:val="hidden"/>
              </w:sdtPr>
              <w:sdtEndPr/>
              <w:sdtContent>
                <w:r w:rsidR="00654C8A">
                  <w:t xml:space="preserve">The New Era </w:t>
                </w:r>
                <w:r w:rsidR="00164314">
                  <w:t>of</w:t>
                </w:r>
                <w:r w:rsidR="00654C8A">
                  <w:t xml:space="preserve"> Space light</w:t>
                </w:r>
              </w:sdtContent>
            </w:sdt>
          </w:p>
        </w:tc>
      </w:tr>
      <w:tr w:rsidRPr="00BA6AD0" w:rsidR="00572E4F" w:rsidTr="2E21B50C" w14:paraId="29E8D56B" w14:textId="77777777">
        <w:trPr>
          <w:trHeight w:val="864"/>
        </w:trPr>
        <w:tc>
          <w:tcPr>
            <w:tcW w:w="4405" w:type="dxa"/>
            <w:tcBorders>
              <w:top w:val="nil"/>
              <w:left w:val="nil"/>
              <w:bottom w:val="nil"/>
              <w:right w:val="nil"/>
            </w:tcBorders>
            <w:tcMar/>
            <w:vAlign w:val="center"/>
          </w:tcPr>
          <w:p w:rsidRPr="00BA6AD0" w:rsidR="00DF0B74" w:rsidP="00BA6AD0" w:rsidRDefault="00126E38" w14:paraId="15697FE3" w14:textId="11D9E9DF">
            <w:pPr>
              <w:pStyle w:val="NewspaperMastheadInfo"/>
            </w:pPr>
            <w:sdt>
              <w:sdtPr>
                <w:id w:val="1551506948"/>
                <w:placeholder>
                  <w:docPart w:val="2D74A81E269843BEB4BB438F98EFEDDB"/>
                </w:placeholder>
                <w15:appearance w15:val="hidden"/>
              </w:sdtPr>
              <w:sdtEndPr/>
              <w:sdtContent>
                <w:r w:rsidR="00654C8A">
                  <w:t>Wednesday</w:t>
                </w:r>
              </w:sdtContent>
            </w:sdt>
            <w:r w:rsidRPr="00BA6AD0" w:rsidR="00BA6AD0">
              <w:t xml:space="preserve"> </w:t>
            </w:r>
          </w:p>
        </w:tc>
        <w:tc>
          <w:tcPr>
            <w:tcW w:w="4410" w:type="dxa"/>
            <w:tcBorders>
              <w:top w:val="nil"/>
              <w:left w:val="nil"/>
              <w:bottom w:val="nil"/>
              <w:right w:val="nil"/>
            </w:tcBorders>
            <w:tcMar/>
            <w:vAlign w:val="center"/>
          </w:tcPr>
          <w:p w:rsidRPr="00BA6AD0" w:rsidR="00DF0B74" w:rsidP="00BA6AD0" w:rsidRDefault="00126E38" w14:paraId="0B5BE86E" w14:textId="7961ADAE">
            <w:pPr>
              <w:pStyle w:val="NewspaperMastheadInfo"/>
            </w:pPr>
            <w:sdt>
              <w:sdtPr>
                <w:id w:val="971181375"/>
                <w:placeholder>
                  <w:docPart w:val="0B1D5B72BEE0477489576BFB83566C69"/>
                </w:placeholder>
                <w15:appearance w15:val="hidden"/>
              </w:sdtPr>
              <w:sdtEndPr/>
              <w:sdtContent>
                <w:r w:rsidR="00654C8A">
                  <w:t>September 15, 2021</w:t>
                </w:r>
              </w:sdtContent>
            </w:sdt>
            <w:r w:rsidRPr="00BA6AD0" w:rsidR="00BA6AD0">
              <w:t xml:space="preserve"> </w:t>
            </w:r>
          </w:p>
        </w:tc>
        <w:tc>
          <w:tcPr>
            <w:tcW w:w="4275" w:type="dxa"/>
            <w:tcBorders>
              <w:top w:val="nil"/>
              <w:left w:val="nil"/>
              <w:bottom w:val="nil"/>
              <w:right w:val="nil"/>
            </w:tcBorders>
            <w:tcMar/>
            <w:vAlign w:val="center"/>
          </w:tcPr>
          <w:p w:rsidRPr="00BA6AD0" w:rsidR="00DF0B74" w:rsidP="00BA6AD0" w:rsidRDefault="00126E38" w14:paraId="5FF089F1" w14:textId="55D4AE93">
            <w:pPr>
              <w:pStyle w:val="NewspaperMastheadInfo"/>
            </w:pPr>
            <w:sdt>
              <w:sdtPr>
                <w:id w:val="66781862"/>
                <w:placeholder>
                  <w:docPart w:val="0B1A1AD7374042648291F75ED8560054"/>
                </w:placeholder>
                <w15:appearance w15:val="hidden"/>
              </w:sdtPr>
              <w:sdtEndPr/>
              <w:sdtContent>
                <w:r w:rsidR="00654C8A">
                  <w:t>Issue# 1</w:t>
                </w:r>
              </w:sdtContent>
            </w:sdt>
          </w:p>
        </w:tc>
      </w:tr>
      <w:tr w:rsidR="00AB68A9" w:rsidTr="2E21B50C" w14:paraId="732072DE" w14:textId="77777777">
        <w:trPr>
          <w:trHeight w:val="6426"/>
        </w:trPr>
        <w:tc>
          <w:tcPr>
            <w:tcW w:w="13090" w:type="dxa"/>
            <w:gridSpan w:val="3"/>
            <w:tcBorders>
              <w:top w:val="nil"/>
              <w:left w:val="nil"/>
              <w:bottom w:val="nil"/>
              <w:right w:val="nil"/>
            </w:tcBorders>
            <w:tcMar>
              <w:left w:w="0" w:type="dxa"/>
              <w:right w:w="0" w:type="dxa"/>
            </w:tcMar>
          </w:tcPr>
          <w:p w:rsidR="00AB68A9" w:rsidP="00D3768E" w:rsidRDefault="00654C8A" w14:paraId="64502ECE" w14:textId="19ECB759">
            <w:pPr>
              <w:pStyle w:val="NoSpacing"/>
            </w:pPr>
            <w:r>
              <w:rPr>
                <w:noProof/>
              </w:rPr>
              <w:drawing>
                <wp:inline distT="0" distB="0" distL="0" distR="0" wp14:anchorId="294288DB" wp14:editId="4028A646">
                  <wp:extent cx="8285018" cy="4660962"/>
                  <wp:effectExtent l="0" t="0" r="1905" b="6350"/>
                  <wp:docPr id="3" name="Picture 3" descr="A rocket launching at nigh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cket launching at nigh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8303844" cy="4671553"/>
                          </a:xfrm>
                          <a:prstGeom prst="rect">
                            <a:avLst/>
                          </a:prstGeom>
                        </pic:spPr>
                      </pic:pic>
                    </a:graphicData>
                  </a:graphic>
                </wp:inline>
              </w:drawing>
            </w:r>
          </w:p>
        </w:tc>
      </w:tr>
      <w:tr w:rsidR="00701931" w:rsidTr="2E21B50C" w14:paraId="5E323561" w14:textId="77777777">
        <w:trPr>
          <w:trHeight w:val="20"/>
        </w:trPr>
        <w:tc>
          <w:tcPr>
            <w:tcW w:w="4405" w:type="dxa"/>
            <w:vMerge w:val="restart"/>
            <w:tcBorders>
              <w:top w:val="nil"/>
              <w:left w:val="nil"/>
              <w:right w:val="nil"/>
            </w:tcBorders>
            <w:tcMar/>
          </w:tcPr>
          <w:p w:rsidRPr="00004C2C" w:rsidR="00701931" w:rsidP="00004C2C" w:rsidRDefault="00701931" w14:paraId="3EE3AD47" w14:textId="77777777">
            <w:pPr>
              <w:pStyle w:val="NoSpacing"/>
            </w:pPr>
          </w:p>
        </w:tc>
        <w:tc>
          <w:tcPr>
            <w:tcW w:w="4410" w:type="dxa"/>
            <w:vMerge w:val="restart"/>
            <w:tcBorders>
              <w:top w:val="nil"/>
              <w:left w:val="nil"/>
              <w:right w:val="nil"/>
            </w:tcBorders>
            <w:tcMar/>
          </w:tcPr>
          <w:p w:rsidRPr="00004C2C" w:rsidR="00701931" w:rsidP="00004C2C" w:rsidRDefault="00701931" w14:paraId="3F7B55BC" w14:textId="77777777">
            <w:pPr>
              <w:pStyle w:val="NoSpacing"/>
            </w:pPr>
          </w:p>
        </w:tc>
        <w:tc>
          <w:tcPr>
            <w:tcW w:w="4275" w:type="dxa"/>
            <w:tcBorders>
              <w:top w:val="nil"/>
              <w:left w:val="nil"/>
              <w:bottom w:val="nil"/>
              <w:right w:val="nil"/>
            </w:tcBorders>
            <w:tcMar>
              <w:top w:w="216" w:type="dxa"/>
              <w:left w:w="216" w:type="dxa"/>
              <w:right w:w="115" w:type="dxa"/>
            </w:tcMar>
          </w:tcPr>
          <w:p w:rsidRPr="00E26C3C" w:rsidR="00701931" w:rsidP="00404E43" w:rsidRDefault="00793D4E" w14:paraId="7994D812" w14:textId="300DDFFF">
            <w:pPr>
              <w:pStyle w:val="PhotoCaption"/>
            </w:pPr>
            <w:r>
              <w:t>This picture represents the rocket launching and beginning the mission.</w:t>
            </w:r>
          </w:p>
        </w:tc>
      </w:tr>
      <w:tr w:rsidR="00701931" w:rsidTr="2E21B50C" w14:paraId="33C907FC" w14:textId="77777777">
        <w:trPr>
          <w:trHeight w:val="493"/>
        </w:trPr>
        <w:tc>
          <w:tcPr>
            <w:tcW w:w="4405" w:type="dxa"/>
            <w:vMerge/>
            <w:tcBorders/>
            <w:tcMar/>
          </w:tcPr>
          <w:p w:rsidR="00701931" w:rsidRDefault="00701931" w14:paraId="4736BA68" w14:textId="77777777"/>
        </w:tc>
        <w:tc>
          <w:tcPr>
            <w:tcW w:w="4410" w:type="dxa"/>
            <w:vMerge/>
            <w:tcBorders/>
            <w:tcMar/>
          </w:tcPr>
          <w:p w:rsidR="00701931" w:rsidRDefault="00701931" w14:paraId="1999FE67" w14:textId="77777777"/>
        </w:tc>
        <w:tc>
          <w:tcPr>
            <w:tcW w:w="4275" w:type="dxa"/>
            <w:vMerge w:val="restart"/>
            <w:tcBorders>
              <w:top w:val="nil"/>
              <w:left w:val="nil"/>
              <w:bottom w:val="single" w:color="0066FF" w:sz="48" w:space="0"/>
              <w:right w:val="nil"/>
            </w:tcBorders>
            <w:tcMar>
              <w:top w:w="0" w:type="dxa"/>
              <w:left w:w="216" w:type="dxa"/>
              <w:right w:w="115" w:type="dxa"/>
            </w:tcMar>
          </w:tcPr>
          <w:p w:rsidRPr="00BA6AD0" w:rsidR="00BA6AD0" w:rsidP="00705A05" w:rsidRDefault="00BA6AD0" w14:paraId="7A07DC18" w14:textId="2034B70E">
            <w:pPr>
              <w:pStyle w:val="BlackArticleTitle"/>
            </w:pPr>
            <w:r w:rsidRPr="00BA6AD0">
              <w:t xml:space="preserve"> </w:t>
            </w:r>
          </w:p>
          <w:p w:rsidRPr="00B55667" w:rsidR="00701931" w:rsidP="00004C2C" w:rsidRDefault="00701931" w14:paraId="1A938406" w14:textId="77777777">
            <w:pPr>
              <w:pStyle w:val="NoSpacing"/>
            </w:pPr>
          </w:p>
          <w:p w:rsidRPr="006D5166" w:rsidR="00701931" w:rsidP="00004C2C" w:rsidRDefault="00701931" w14:paraId="283CA509" w14:textId="77777777">
            <w:r>
              <w:rPr>
                <w:noProof/>
              </w:rPr>
              <mc:AlternateContent>
                <mc:Choice Requires="wps">
                  <w:drawing>
                    <wp:inline distT="0" distB="0" distL="0" distR="0" wp14:anchorId="4318580B" wp14:editId="17F67DD5">
                      <wp:extent cx="609600" cy="152400"/>
                      <wp:effectExtent l="0" t="0" r="0" b="0"/>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3" style="width:48pt;height:12pt;visibility:visible;mso-wrap-style:square;mso-left-percent:-10001;mso-top-percent:-10001;mso-position-horizontal:absolute;mso-position-horizontal-relative:char;mso-position-vertical:absolute;mso-position-vertical-relative:line;mso-left-percent:-10001;mso-top-percent:-10001;v-text-anchor:middle" alt="&quot;&quot;" o:spid="_x0000_s1026" fillcolor="#f64668 [3205]" stroked="f" strokeweight="1pt" w14:anchorId="0367F6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">
                      <w10:anchorlock/>
                    </v:rect>
                  </w:pict>
                </mc:Fallback>
              </mc:AlternateContent>
            </w:r>
          </w:p>
          <w:sdt>
            <w:sdtPr>
              <w:id w:val="1599518339"/>
              <w:placeholder>
                <w:docPart w:val="CF3F460F9960474DB2A12621110A35ED"/>
              </w:placeholder>
              <w15:appearance w15:val="hidden"/>
            </w:sdtPr>
            <w:sdtEndPr>
              <w:rPr>
                <w:rFonts w:cstheme="minorHAnsi"/>
                <w:sz w:val="18"/>
                <w:szCs w:val="18"/>
              </w:rPr>
            </w:sdtEndPr>
            <w:sdtContent>
              <w:p w:rsidRPr="00912931" w:rsidR="00701931" w:rsidP="008940B7" w:rsidRDefault="00912931" w14:paraId="001DDBAC" w14:textId="3E67B241">
                <w:pPr>
                  <w:rPr>
                    <w:rFonts w:cstheme="minorHAnsi"/>
                    <w:sz w:val="18"/>
                    <w:szCs w:val="18"/>
                  </w:rPr>
                </w:pPr>
                <w:r w:rsidRPr="00912931">
                  <w:rPr>
                    <w:rFonts w:cstheme="minorHAnsi"/>
                    <w:color w:val="000000"/>
                    <w:shd w:val="clear" w:color="auto" w:fill="FFFFFF"/>
                  </w:rPr>
                  <w:t>Congress has restricted the FAA from regulating the safety of commercial space flights since 2004 to help the sector develop without heavy compliance costs. The policy has been extended several times over the years and now runs until 2023. Crews today fly under a regime known as "informed consent," meaning potential astronauts take on similar risks to skydivers and bungee jumpers. Companies are fighting for share in a space market that will triple in size to more than $1T in annual sales by 2040</w:t>
                </w:r>
                <w:r w:rsidR="00CE4F65">
                  <w:rPr>
                    <w:rFonts w:cstheme="minorHAnsi"/>
                    <w:color w:val="000000"/>
                    <w:shd w:val="clear" w:color="auto" w:fill="FFFFFF"/>
                  </w:rPr>
                  <w:t>.</w:t>
                </w:r>
              </w:p>
            </w:sdtContent>
          </w:sdt>
          <w:p w:rsidRPr="00004C2C" w:rsidR="00701931" w:rsidP="00004C2C" w:rsidRDefault="00701931" w14:paraId="1480FF26" w14:textId="4D4AC863">
            <w:pPr>
              <w:pStyle w:val="NoSpacing"/>
            </w:pPr>
          </w:p>
        </w:tc>
      </w:tr>
      <w:tr w:rsidR="007E35B0" w:rsidTr="2E21B50C" w14:paraId="6484650A" w14:textId="77777777">
        <w:trPr>
          <w:trHeight w:val="8037"/>
        </w:trPr>
        <w:tc>
          <w:tcPr>
            <w:tcW w:w="4405" w:type="dxa"/>
            <w:vMerge w:val="restart"/>
            <w:tcBorders>
              <w:top w:val="nil"/>
              <w:left w:val="nil"/>
              <w:right w:val="nil"/>
            </w:tcBorders>
            <w:tcMar>
              <w:top w:w="288" w:type="dxa"/>
              <w:left w:w="115" w:type="dxa"/>
              <w:right w:w="115" w:type="dxa"/>
            </w:tcMar>
          </w:tcPr>
          <w:p w:rsidR="00BB33C2" w:rsidP="00BA6AD0" w:rsidRDefault="00BB33C2" w14:paraId="4385E69B" w14:textId="4686DA7D">
            <w:pPr>
              <w:pStyle w:val="AuthorName"/>
            </w:pPr>
            <w:r>
              <w:t xml:space="preserve">breaking news </w:t>
            </w:r>
          </w:p>
          <w:p w:rsidRPr="009C6837" w:rsidR="007E35B0" w:rsidP="00BB33C2" w:rsidRDefault="00BB33C2" w14:paraId="488EBD10" w14:textId="3BCF5C2C">
            <w:pPr>
              <w:pStyle w:val="AuthorName"/>
            </w:pPr>
            <w:r>
              <w:t>the latest news</w:t>
            </w:r>
          </w:p>
          <w:p w:rsidRPr="009C6837" w:rsidR="007E35B0" w:rsidP="00004C2C" w:rsidRDefault="007E35B0" w14:paraId="26F7ECB3" w14:textId="77777777">
            <w:r w:rsidRPr="009C6837">
              <w:rPr>
                <w:noProof/>
              </w:rPr>
              <mc:AlternateContent>
                <mc:Choice Requires="wps">
                  <w:drawing>
                    <wp:inline distT="0" distB="0" distL="0" distR="0" wp14:anchorId="30D7D301" wp14:editId="62C68BED">
                      <wp:extent cx="609600" cy="152400"/>
                      <wp:effectExtent l="0" t="0" r="0" b="0"/>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 style="width:48pt;height:12pt;visibility:visible;mso-wrap-style:square;mso-left-percent:-10001;mso-top-percent:-10001;mso-position-horizontal:absolute;mso-position-horizontal-relative:char;mso-position-vertical:absolute;mso-position-vertical-relative:line;mso-left-percent:-10001;mso-top-percent:-10001;v-text-anchor:middle" alt="&quot;&quot;" o:spid="_x0000_s1026" fillcolor="#f64668 [3205]" stroked="f" strokeweight="1pt" w14:anchorId="77DAC7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">
                      <w10:anchorlock/>
                    </v:rect>
                  </w:pict>
                </mc:Fallback>
              </mc:AlternateContent>
            </w:r>
          </w:p>
          <w:sdt>
            <w:sdtPr>
              <w:id w:val="-1755427304"/>
              <w:placeholder>
                <w:docPart w:val="5DA3D4846B50483A890ADB44C7F0EDA7"/>
              </w:placeholder>
              <w15:appearance w15:val="hidden"/>
            </w:sdtPr>
            <w:sdtEndPr/>
            <w:sdtContent>
              <w:p w:rsidR="006A3AD1" w:rsidP="24E5E810" w:rsidRDefault="00654C8A" w14:paraId="60F5C14C" w14:textId="7BDC2A13">
                <w:pPr>
                  <w:rPr>
                    <w:rFonts w:cs="Times New Roman" w:cstheme="minorAscii"/>
                    <w:color w:val="000000"/>
                    <w:shd w:val="clear" w:color="auto" w:fill="FFFFFF"/>
                  </w:rPr>
                </w:pPr>
                <w:r w:rsidR="00654C8A">
                  <w:rPr/>
                  <w:t>The first all civilian mission</w:t>
                </w:r>
                <w:r w:rsidR="00654C8A">
                  <w:rPr/>
                  <w:t xml:space="preserve"> to orbit </w:t>
                </w:r>
                <w:r w:rsidR="4B12E253">
                  <w:rPr/>
                  <w:t xml:space="preserve">Earth</w:t>
                </w:r>
                <w:r w:rsidR="00654C8A">
                  <w:rPr/>
                  <w:t xml:space="preserve"> is set to take off tonight. SpaceX will power the expedition</w:t>
                </w:r>
                <w:r w:rsidR="00731960">
                  <w:rPr/>
                  <w:t>, known as Inspiration4, using one of its dragon capsules atop a reusable falcon 9 rocket.</w:t>
                </w:r>
                <w:r w:rsidR="00D530EE">
                  <w:rPr/>
                  <w:t xml:space="preserve"> </w:t>
                </w:r>
                <w:r w:rsidRPr="24E5E810" w:rsidR="003D370E">
                  <w:rPr>
                    <w:rFonts w:cs="Times New Roman" w:cstheme="minorAscii"/>
                    <w:color w:val="000000"/>
                    <w:shd w:val="clear" w:color="auto" w:fill="FFFFFF"/>
                  </w:rPr>
                  <w:t xml:space="preserve">It'll also be proof of </w:t>
                </w:r>
                <w:r w:rsidRPr="24E5E810" w:rsidR="4B34DD23">
                  <w:rPr>
                    <w:rFonts w:cs="Times New Roman" w:cstheme="minorAscii"/>
                    <w:color w:val="000000"/>
                    <w:shd w:val="clear" w:color="auto" w:fill="FFFFFF"/>
                  </w:rPr>
                  <w:t>the concept</w:t>
                </w:r>
                <w:r w:rsidRPr="24E5E810" w:rsidR="003D370E">
                  <w:rPr>
                    <w:rFonts w:cs="Times New Roman" w:cstheme="minorAscii"/>
                    <w:color w:val="000000"/>
                    <w:shd w:val="clear" w:color="auto" w:fill="FFFFFF"/>
                  </w:rPr>
                  <w:t xml:space="preserve"> for the broader private spaceflight industry, which hopes to send many more people to space in the coming years and push even deeper into the solar system.</w:t>
                </w:r>
              </w:p>
              <w:p w:rsidRPr="00BC1FFB" w:rsidR="007E35B0" w:rsidP="00654C8A" w:rsidRDefault="00DE2096" w14:paraId="4DCD188F" w14:textId="44AC39FF">
                <w:r>
                  <w:rPr>
                    <w:rFonts w:cstheme="minorHAnsi"/>
                    <w:color w:val="000000"/>
                    <w:shd w:val="clear" w:color="auto" w:fill="FFFFFF"/>
                  </w:rPr>
                  <w:t>I</w:t>
                </w:r>
                <w:r w:rsidRPr="00DE2096">
                  <w:rPr>
                    <w:rFonts w:cstheme="minorHAnsi"/>
                    <w:color w:val="000000"/>
                    <w:shd w:val="clear" w:color="auto" w:fill="FFFFFF"/>
                  </w:rPr>
                  <w:t xml:space="preserve">nspiration4 will be commanded by Shift4 Payments CEO and accomplished pilot Jared Isaacman. While the civilian mission is part of a charity initiative to raise money for St. Jude Children’s Research Hospital, it's being seen as a coming-of-age moment for an adolescent commercial spaceflight market. The crew of four will spend three days in orbit and perform </w:t>
                </w:r>
                <w:r w:rsidRPr="00DE2096" w:rsidR="0042480B">
                  <w:rPr>
                    <w:rFonts w:cstheme="minorHAnsi"/>
                    <w:color w:val="000000"/>
                    <w:shd w:val="clear" w:color="auto" w:fill="FFFFFF"/>
                  </w:rPr>
                  <w:t>several</w:t>
                </w:r>
                <w:r w:rsidRPr="00DE2096">
                  <w:rPr>
                    <w:rFonts w:cstheme="minorHAnsi"/>
                    <w:color w:val="000000"/>
                    <w:shd w:val="clear" w:color="auto" w:fill="FFFFFF"/>
                  </w:rPr>
                  <w:t xml:space="preserve"> medical experiments like gathering data about their "movement, sleep, heart rate and rhythm, and blood oxygen saturation levels." That information will be crucial for coming missions as more </w:t>
                </w:r>
                <w:r w:rsidRPr="00DE2096" w:rsidR="0042480B">
                  <w:rPr>
                    <w:rFonts w:cstheme="minorHAnsi"/>
                    <w:color w:val="000000"/>
                    <w:shd w:val="clear" w:color="auto" w:fill="FFFFFF"/>
                  </w:rPr>
                  <w:t>astronaut’s</w:t>
                </w:r>
                <w:r w:rsidRPr="00DE2096">
                  <w:rPr>
                    <w:rFonts w:cstheme="minorHAnsi"/>
                    <w:color w:val="000000"/>
                    <w:shd w:val="clear" w:color="auto" w:fill="FFFFFF"/>
                  </w:rPr>
                  <w:t xml:space="preserve"> blast into </w:t>
                </w:r>
                <w:r w:rsidR="00B8588F">
                  <w:rPr>
                    <w:rFonts w:cstheme="minorHAnsi"/>
                    <w:color w:val="000000"/>
                    <w:shd w:val="clear" w:color="auto" w:fill="FFFFFF"/>
                  </w:rPr>
                  <w:t>outer space in the upcoming future</w:t>
                </w:r>
                <w:r w:rsidR="0042480B">
                  <w:rPr>
                    <w:rFonts w:cstheme="minorHAnsi"/>
                    <w:color w:val="000000"/>
                    <w:shd w:val="clear" w:color="auto" w:fill="FFFFFF"/>
                  </w:rPr>
                  <w:t>.</w:t>
                </w:r>
              </w:p>
            </w:sdtContent>
          </w:sdt>
        </w:tc>
        <w:sdt>
          <w:sdtPr>
            <w:id w:val="-1610119432"/>
            <w:placeholder>
              <w:docPart w:val="ED839E157A7C4E1CBCB942F3357912F4"/>
            </w:placeholder>
            <w15:appearance w15:val="hidden"/>
          </w:sdtPr>
          <w:sdtEndPr/>
          <w:sdtContent>
            <w:tc>
              <w:tcPr>
                <w:tcW w:w="4410" w:type="dxa"/>
                <w:vMerge w:val="restart"/>
                <w:tcBorders>
                  <w:top w:val="nil"/>
                  <w:left w:val="nil"/>
                  <w:right w:val="nil"/>
                </w:tcBorders>
                <w:tcMar>
                  <w:top w:w="288" w:type="dxa"/>
                  <w:left w:w="115" w:type="dxa"/>
                  <w:right w:w="115" w:type="dxa"/>
                </w:tcMar>
              </w:tcPr>
              <w:p w:rsidR="004B26F3" w:rsidP="00B8588F" w:rsidRDefault="00E1219E" w14:paraId="3ECB94DA" w14:textId="374FB327">
                <w:pPr>
                  <w:rPr>
                    <w:rFonts w:cstheme="minorHAnsi"/>
                    <w:color w:val="000000"/>
                    <w:shd w:val="clear" w:color="auto" w:fill="FFFFFF"/>
                  </w:rPr>
                </w:pPr>
                <w:r w:rsidRPr="00E1219E">
                  <w:rPr>
                    <w:rFonts w:cstheme="minorHAnsi"/>
                    <w:color w:val="000000"/>
                    <w:shd w:val="clear" w:color="auto" w:fill="FFFFFF"/>
                  </w:rPr>
                  <w:t xml:space="preserve">The latest supported by SpaceX will go well beyond the International Space Station at a height of 360 miles above Earth. That compares to the recent flights of Virgin Galactic's Richard Branson and Blue Origin's Jeff Bezos, who </w:t>
                </w:r>
                <w:r w:rsidRPr="00E1219E" w:rsidR="00895CE5">
                  <w:rPr>
                    <w:rFonts w:cstheme="minorHAnsi"/>
                    <w:color w:val="000000"/>
                    <w:shd w:val="clear" w:color="auto" w:fill="FFFFFF"/>
                  </w:rPr>
                  <w:t>squabbled their</w:t>
                </w:r>
                <w:r w:rsidRPr="00E1219E">
                  <w:rPr>
                    <w:rFonts w:cstheme="minorHAnsi"/>
                    <w:color w:val="000000"/>
                    <w:shd w:val="clear" w:color="auto" w:fill="FFFFFF"/>
                  </w:rPr>
                  <w:t xml:space="preserve"> suborbital flights in July. "We'd like to see aircraft like - airline, like - operations from a human spaceflight perspective, and so this chance to have our first commercial all-civilian flight is awesome," said Benji Reed, SpaceX director of human spaceflight.</w:t>
                </w:r>
              </w:p>
              <w:p w:rsidRPr="00004C2C" w:rsidR="007E35B0" w:rsidP="00B8588F" w:rsidRDefault="00A43185" w14:paraId="7327E288" w14:textId="51267D95">
                <w:r>
                  <w:rPr>
                    <w:rFonts w:cstheme="minorHAnsi"/>
                    <w:color w:val="000000"/>
                    <w:shd w:val="clear" w:color="auto" w:fill="FFFFFF"/>
                  </w:rPr>
                  <w:t>F</w:t>
                </w:r>
                <w:r>
                  <w:t>unding the project:</w:t>
                </w:r>
                <w:r w:rsidRPr="00B77CF3" w:rsidR="00B77CF3">
                  <w:rPr>
                    <w:rFonts w:cstheme="minorHAnsi"/>
                    <w:color w:val="000000"/>
                    <w:shd w:val="clear" w:color="auto" w:fill="FFFFFF"/>
                  </w:rPr>
                  <w:t> From 2000 to 2018, space startups drew $22.6B in investment, but that number has jumped rapidly over the last few years, according to a report from BryceTech. Space startups saw $6.5B of inflows in 2019, while 2020 brought in about $7.6B in investment around 6% came from going public via SPAC</w:t>
                </w:r>
                <w:r w:rsidR="00206DAE">
                  <w:rPr>
                    <w:rFonts w:cstheme="minorHAnsi"/>
                    <w:color w:val="000000"/>
                    <w:shd w:val="clear" w:color="auto" w:fill="FFFFFF"/>
                  </w:rPr>
                  <w:t>s</w:t>
                </w:r>
                <w:r w:rsidRPr="00B77CF3" w:rsidR="00B77CF3">
                  <w:rPr>
                    <w:rFonts w:cstheme="minorHAnsi"/>
                    <w:color w:val="000000"/>
                    <w:shd w:val="clear" w:color="auto" w:fill="FFFFFF"/>
                  </w:rPr>
                  <w:t>. In fact, 342 investors invested in over 120 upstarts last year, with nine companies bringing in 80% of the total funding.</w:t>
                </w:r>
              </w:p>
            </w:tc>
          </w:sdtContent>
        </w:sdt>
        <w:tc>
          <w:tcPr>
            <w:tcW w:w="4275" w:type="dxa"/>
            <w:vMerge/>
            <w:tcBorders/>
            <w:tcMar/>
          </w:tcPr>
          <w:p w:rsidR="007E35B0" w:rsidRDefault="007E35B0" w14:paraId="5C2A7982" w14:textId="77777777"/>
        </w:tc>
      </w:tr>
      <w:tr w:rsidR="007E35B0" w:rsidTr="2E21B50C" w14:paraId="1EF07A6B" w14:textId="77777777">
        <w:trPr>
          <w:trHeight w:val="1217"/>
        </w:trPr>
        <w:tc>
          <w:tcPr>
            <w:tcW w:w="4405" w:type="dxa"/>
            <w:vMerge/>
            <w:tcBorders/>
            <w:tcMar>
              <w:top w:w="288" w:type="dxa"/>
              <w:left w:w="115" w:type="dxa"/>
              <w:right w:w="115" w:type="dxa"/>
            </w:tcMar>
          </w:tcPr>
          <w:p w:rsidRPr="009C6837" w:rsidR="007E35B0" w:rsidP="0093678F" w:rsidRDefault="007E35B0" w14:paraId="4625114A" w14:textId="77777777">
            <w:pPr>
              <w:pStyle w:val="AuthorName"/>
            </w:pPr>
          </w:p>
        </w:tc>
        <w:tc>
          <w:tcPr>
            <w:tcW w:w="4410" w:type="dxa"/>
            <w:vMerge/>
            <w:tcBorders/>
            <w:tcMar>
              <w:top w:w="288" w:type="dxa"/>
              <w:left w:w="115" w:type="dxa"/>
              <w:right w:w="115" w:type="dxa"/>
            </w:tcMar>
          </w:tcPr>
          <w:p w:rsidR="007E35B0" w:rsidP="00431DFB" w:rsidRDefault="007E35B0" w14:paraId="171529DD" w14:textId="77777777">
            <w:pPr>
              <w:pStyle w:val="BodyCopy"/>
            </w:pPr>
          </w:p>
        </w:tc>
        <w:tc>
          <w:tcPr>
            <w:tcW w:w="4275" w:type="dxa"/>
            <w:tcBorders>
              <w:top w:val="nil"/>
              <w:left w:val="nil"/>
              <w:bottom w:val="nil"/>
              <w:right w:val="nil"/>
            </w:tcBorders>
            <w:tcMar>
              <w:left w:w="216" w:type="dxa"/>
            </w:tcMar>
          </w:tcPr>
          <w:p w:rsidRPr="00004C2C" w:rsidR="007E35B0" w:rsidP="00004C2C" w:rsidRDefault="007E35B0" w14:paraId="21F3BEEE" w14:textId="2D2E1154">
            <w:pPr>
              <w:pStyle w:val="PhotoCaption"/>
            </w:pPr>
          </w:p>
        </w:tc>
      </w:tr>
      <w:tr w:rsidR="00351DA2" w:rsidTr="2E21B50C" w14:paraId="14EF4B83" w14:textId="77777777">
        <w:trPr>
          <w:trHeight w:val="576"/>
        </w:trPr>
        <w:tc>
          <w:tcPr>
            <w:tcW w:w="13090" w:type="dxa"/>
            <w:gridSpan w:val="3"/>
            <w:tcBorders>
              <w:top w:val="nil"/>
              <w:left w:val="nil"/>
              <w:bottom w:val="nil"/>
              <w:right w:val="nil"/>
            </w:tcBorders>
            <w:shd w:val="clear" w:color="auto" w:fill="F64668" w:themeFill="accent2"/>
            <w:tcMar>
              <w:top w:w="0" w:type="dxa"/>
              <w:left w:w="115" w:type="dxa"/>
              <w:right w:w="115" w:type="dxa"/>
            </w:tcMar>
            <w:vAlign w:val="center"/>
          </w:tcPr>
          <w:p w:rsidRPr="00A05792" w:rsidR="00351DA2" w:rsidP="00A05792" w:rsidRDefault="00351DA2" w14:paraId="0A951911" w14:textId="77777777">
            <w:pPr>
              <w:pStyle w:val="Footer"/>
            </w:pPr>
            <w:r w:rsidRPr="00A05792">
              <w:t xml:space="preserve">Page </w:t>
            </w:r>
            <w:r w:rsidRPr="00A05792" w:rsidR="00A05792">
              <w:fldChar w:fldCharType="begin"/>
            </w:r>
            <w:r w:rsidRPr="00A05792" w:rsidR="00A05792">
              <w:instrText xml:space="preserve"> PAGE   \* MERGEFORMAT </w:instrText>
            </w:r>
            <w:r w:rsidRPr="00A05792" w:rsidR="00A05792">
              <w:fldChar w:fldCharType="separate"/>
            </w:r>
            <w:r w:rsidR="00226033">
              <w:rPr>
                <w:noProof/>
              </w:rPr>
              <w:t>1</w:t>
            </w:r>
            <w:r w:rsidRPr="00A05792" w:rsidR="00A05792">
              <w:fldChar w:fldCharType="end"/>
            </w:r>
          </w:p>
        </w:tc>
      </w:tr>
    </w:tbl>
    <w:p w:rsidR="00351DA2" w:rsidRDefault="00351DA2" w14:paraId="3B30AC1E" w14:textId="77777777"/>
    <w:p w:rsidR="00554FC5" w:rsidRDefault="00554FC5" w14:paraId="5547D855" w14:textId="77777777">
      <w:pPr>
        <w:sectPr w:rsidR="00554FC5" w:rsidSect="00C311CE">
          <w:headerReference w:type="first" r:id="rId11"/>
          <w:pgSz w:w="15840" w:h="24480" w:orient="portrait" w:code="3"/>
          <w:pgMar w:top="1008" w:right="1440" w:bottom="0" w:left="1440" w:header="720" w:footer="432" w:gutter="0"/>
          <w:cols w:space="720"/>
          <w:docGrid w:linePitch="360"/>
        </w:sectPr>
      </w:pPr>
    </w:p>
    <w:tbl>
      <w:tblPr>
        <w:tblStyle w:val="TableGrid1"/>
        <w:tblW w:w="12150" w:type="dxa"/>
        <w:tblLayout w:type="fixed"/>
        <w:tblLook w:val="04A0" w:firstRow="1" w:lastRow="0" w:firstColumn="1" w:lastColumn="0" w:noHBand="0" w:noVBand="1"/>
      </w:tblPr>
      <w:tblGrid>
        <w:gridCol w:w="2057"/>
        <w:gridCol w:w="1543"/>
        <w:gridCol w:w="720"/>
        <w:gridCol w:w="4261"/>
        <w:gridCol w:w="779"/>
        <w:gridCol w:w="2790"/>
      </w:tblGrid>
      <w:tr w:rsidRPr="0070044D" w:rsidR="0070044D" w:rsidTr="2E21B50C" w14:paraId="12D969B7" w14:textId="77777777">
        <w:trPr>
          <w:trHeight w:val="864"/>
        </w:trPr>
        <w:tc>
          <w:tcPr>
            <w:tcW w:w="3600" w:type="dxa"/>
            <w:gridSpan w:val="2"/>
            <w:tcBorders>
              <w:top w:val="nil"/>
              <w:left w:val="nil"/>
              <w:bottom w:val="nil"/>
              <w:right w:val="nil"/>
            </w:tcBorders>
            <w:shd w:val="clear" w:color="auto" w:fill="F64668" w:themeFill="accent2"/>
            <w:tcMar/>
            <w:vAlign w:val="center"/>
          </w:tcPr>
          <w:p w:rsidRPr="00554FC5" w:rsidR="0070044D" w:rsidP="00554FC5" w:rsidRDefault="00126E38" w14:paraId="40432220" w14:textId="77777777">
            <w:pPr>
              <w:pStyle w:val="HeaderSmallText"/>
            </w:pPr>
            <w:sdt>
              <w:sdtPr>
                <w:id w:val="735287668"/>
                <w:placeholder>
                  <w:docPart w:val="2E853EC0AEC54D558164250E6083C6ED"/>
                </w:placeholder>
                <w:showingPlcHdr/>
                <w15:appearance w15:val="hidden"/>
              </w:sdtPr>
              <w:sdtEndPr/>
              <w:sdtContent>
                <w:r w:rsidRPr="00554FC5" w:rsidR="00554FC5">
                  <w:t>Tuesday, September 23, 20XX</w:t>
                </w:r>
              </w:sdtContent>
            </w:sdt>
            <w:r w:rsidRPr="00554FC5" w:rsidR="00554FC5">
              <w:t xml:space="preserve"> </w:t>
            </w:r>
          </w:p>
        </w:tc>
        <w:tc>
          <w:tcPr>
            <w:tcW w:w="5760" w:type="dxa"/>
            <w:gridSpan w:val="3"/>
            <w:tcBorders>
              <w:top w:val="nil"/>
              <w:left w:val="nil"/>
              <w:bottom w:val="nil"/>
              <w:right w:val="nil"/>
            </w:tcBorders>
            <w:shd w:val="clear" w:color="auto" w:fill="F64668" w:themeFill="accent2"/>
            <w:tcMar/>
            <w:vAlign w:val="center"/>
          </w:tcPr>
          <w:p w:rsidRPr="00554FC5" w:rsidR="0070044D" w:rsidP="00554FC5" w:rsidRDefault="00126E38" w14:paraId="6A80F905" w14:textId="77777777">
            <w:pPr>
              <w:pStyle w:val="HeaderNewspaperName"/>
            </w:pPr>
            <w:sdt>
              <w:sdtPr>
                <w:id w:val="331651545"/>
                <w:placeholder>
                  <w:docPart w:val="D5CC53EF0EC54E8DA5998647022C9233"/>
                </w:placeholder>
                <w:showingPlcHdr/>
                <w15:appearance w15:val="hidden"/>
              </w:sdtPr>
              <w:sdtEndPr/>
              <w:sdtContent>
                <w:r w:rsidRPr="00554FC5" w:rsidR="00554FC5">
                  <w:t>THE NEWS TODAY</w:t>
                </w:r>
              </w:sdtContent>
            </w:sdt>
            <w:r w:rsidRPr="00554FC5" w:rsidR="00554FC5">
              <w:t xml:space="preserve"> </w:t>
            </w:r>
          </w:p>
        </w:tc>
        <w:tc>
          <w:tcPr>
            <w:tcW w:w="2790" w:type="dxa"/>
            <w:tcBorders>
              <w:top w:val="nil"/>
              <w:left w:val="nil"/>
              <w:bottom w:val="nil"/>
              <w:right w:val="nil"/>
            </w:tcBorders>
            <w:shd w:val="clear" w:color="auto" w:fill="F64668" w:themeFill="accent2"/>
            <w:tcMar/>
            <w:vAlign w:val="center"/>
          </w:tcPr>
          <w:p w:rsidRPr="0070044D" w:rsidR="0070044D" w:rsidP="00554FC5" w:rsidRDefault="00126E38" w14:paraId="70DE1506" w14:textId="77777777">
            <w:pPr>
              <w:pStyle w:val="HeaderSmallText"/>
            </w:pPr>
            <w:sdt>
              <w:sdtPr>
                <w:id w:val="-370457570"/>
                <w:placeholder>
                  <w:docPart w:val="B9411122A6304F1C87201DAA5152D5DB"/>
                </w:placeholder>
                <w:showingPlcHdr/>
                <w15:appearance w15:val="hidden"/>
              </w:sdtPr>
              <w:sdtEndPr/>
              <w:sdtContent>
                <w:r w:rsidRPr="00554FC5" w:rsidR="00554FC5">
                  <w:t>Issue #10</w:t>
                </w:r>
              </w:sdtContent>
            </w:sdt>
            <w:r w:rsidR="00554FC5">
              <w:t xml:space="preserve"> </w:t>
            </w:r>
          </w:p>
        </w:tc>
      </w:tr>
      <w:tr w:rsidRPr="0070044D" w:rsidR="00F15C4E" w:rsidTr="2E21B50C" w14:paraId="12C845F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
        </w:trPr>
        <w:tc>
          <w:tcPr>
            <w:tcW w:w="12150" w:type="dxa"/>
            <w:gridSpan w:val="6"/>
            <w:tcBorders>
              <w:top w:val="single" w:color="000000" w:themeColor="text1" w:sz="0"/>
              <w:left w:val="single" w:color="000000" w:themeColor="text1" w:sz="0"/>
              <w:bottom w:val="single" w:color="000000" w:themeColor="text1" w:sz="0"/>
              <w:right w:val="single" w:color="000000" w:themeColor="text1" w:sz="0"/>
            </w:tcBorders>
            <w:tcMar>
              <w:top w:w="0" w:type="dxa"/>
              <w:left w:w="115" w:type="dxa"/>
              <w:right w:w="115" w:type="dxa"/>
            </w:tcMar>
            <w:vAlign w:val="center"/>
          </w:tcPr>
          <w:p w:rsidRPr="0070044D" w:rsidR="00F15C4E" w:rsidP="00554FC5" w:rsidRDefault="00F15C4E" w14:paraId="39B93F90" w14:textId="77777777">
            <w:pPr>
              <w:pStyle w:val="NoSpacing"/>
              <w:rPr>
                <w:rFonts w:eastAsia="Baskerville Old Face"/>
              </w:rPr>
            </w:pPr>
          </w:p>
        </w:tc>
      </w:tr>
      <w:tr w:rsidRPr="0070044D" w:rsidR="00A7373D" w:rsidTr="2E21B50C" w14:paraId="64E59D6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80"/>
        </w:trPr>
        <w:tc>
          <w:tcPr>
            <w:tcW w:w="8581" w:type="dxa"/>
            <w:gridSpan w:val="4"/>
            <w:tcBorders>
              <w:top w:val="single" w:color="000000" w:themeColor="text1" w:sz="0"/>
              <w:left w:val="single" w:color="000000" w:themeColor="text1" w:sz="0"/>
              <w:bottom w:val="single" w:color="000000" w:themeColor="text1" w:sz="0"/>
              <w:right w:val="single" w:color="000000" w:themeColor="text1" w:sz="0"/>
            </w:tcBorders>
            <w:tcMar>
              <w:left w:w="0" w:type="dxa"/>
              <w:right w:w="0" w:type="dxa"/>
            </w:tcMar>
          </w:tcPr>
          <w:p w:rsidRPr="0070044D" w:rsidR="00A7373D" w:rsidP="0070044D" w:rsidRDefault="00A7373D" w14:paraId="2831CA1C" w14:textId="77777777">
            <w:pPr>
              <w:rPr>
                <w:rFonts w:ascii="Baskerville Old Face" w:hAnsi="Baskerville Old Face" w:eastAsia="Baskerville Old Face" w:cs="Times New Roman"/>
              </w:rPr>
            </w:pPr>
            <w:r w:rsidRPr="00AE030C">
              <w:rPr>
                <w:noProof/>
                <w:sz w:val="24"/>
                <w:szCs w:val="24"/>
              </w:rPr>
              <mc:AlternateContent>
                <mc:Choice Requires="wps">
                  <w:drawing>
                    <wp:anchor distT="45720" distB="45720" distL="114300" distR="114300" simplePos="0" relativeHeight="251654144" behindDoc="0" locked="0" layoutInCell="1" allowOverlap="1" wp14:anchorId="75F2F6A2" wp14:editId="04ECA881">
                      <wp:simplePos x="0" y="0"/>
                      <wp:positionH relativeFrom="column">
                        <wp:posOffset>0</wp:posOffset>
                      </wp:positionH>
                      <wp:positionV relativeFrom="paragraph">
                        <wp:posOffset>2933065</wp:posOffset>
                      </wp:positionV>
                      <wp:extent cx="5449824" cy="1440815"/>
                      <wp:effectExtent l="0" t="0" r="0" b="698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824" cy="1440815"/>
                              </a:xfrm>
                              <a:prstGeom prst="rect">
                                <a:avLst/>
                              </a:prstGeom>
                              <a:solidFill>
                                <a:schemeClr val="accent1"/>
                              </a:solidFill>
                              <a:ln w="9525">
                                <a:noFill/>
                                <a:miter lim="800000"/>
                                <a:headEnd/>
                                <a:tailEnd/>
                              </a:ln>
                            </wps:spPr>
                            <wps:txbx>
                              <w:txbxContent>
                                <w:p w:rsidRPr="00554FC5" w:rsidR="00554FC5" w:rsidP="00AB28E3" w:rsidRDefault="00126E38" w14:paraId="0127A239" w14:textId="77777777">
                                  <w:pPr>
                                    <w:pStyle w:val="WhiteArticleTitle"/>
                                  </w:pPr>
                                  <w:sdt>
                                    <w:sdtPr>
                                      <w:id w:val="1693338773"/>
                                      <w:placeholder>
                                        <w:docPart w:val="754278420D8842678A0CA8DCFA5949FB"/>
                                      </w:placeholder>
                                      <w:showingPlcHdr/>
                                      <w15:appearance w15:val="hidden"/>
                                    </w:sdtPr>
                                    <w:sdtEndPr/>
                                    <w:sdtContent>
                                      <w:r w:rsidRPr="00554FC5" w:rsidR="00554FC5">
                                        <w:t>The latest news story</w:t>
                                      </w:r>
                                    </w:sdtContent>
                                  </w:sdt>
                                </w:p>
                                <w:p w:rsidRPr="00554FC5" w:rsidR="00A7373D" w:rsidP="00AB28E3" w:rsidRDefault="00126E38" w14:paraId="68870479" w14:textId="77777777">
                                  <w:pPr>
                                    <w:pStyle w:val="WhiteArticleSubtitle"/>
                                  </w:pPr>
                                  <w:sdt>
                                    <w:sdtPr>
                                      <w:id w:val="15119667"/>
                                      <w:placeholder>
                                        <w:docPart w:val="0AE80C439D794347B4EC2E1525D23517"/>
                                      </w:placeholder>
                                      <w:showingPlcHdr/>
                                      <w15:appearance w15:val="hidden"/>
                                    </w:sdtPr>
                                    <w:sdtEndPr/>
                                    <w:sdtContent>
                                      <w:r w:rsidRPr="00554FC5" w:rsidR="00554FC5">
                                        <w:t>See what’s new today</w:t>
                                      </w:r>
                                    </w:sdtContent>
                                  </w:sdt>
                                  <w:r w:rsidRPr="00554FC5" w:rsidR="00554FC5">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5F2F6A2">
                      <v:stroke joinstyle="miter"/>
                      <v:path gradientshapeok="t" o:connecttype="rect"/>
                    </v:shapetype>
                    <v:shape id="Text Box 2" style="position:absolute;margin-left:0;margin-top:230.95pt;width:429.1pt;height:113.4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spid="_x0000_s1026" fillcolor="#4185df [320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">
                      <v:textbox>
                        <w:txbxContent>
                          <w:p w:rsidRPr="00554FC5" w:rsidR="00554FC5" w:rsidP="00AB28E3" w:rsidRDefault="00126E38" w14:paraId="0127A239" w14:textId="77777777">
                            <w:pPr>
                              <w:pStyle w:val="WhiteArticleTitle"/>
                            </w:pPr>
                            <w:sdt>
                              <w:sdtPr>
                                <w:id w:val="1693338773"/>
                                <w:placeholder>
                                  <w:docPart w:val="754278420D8842678A0CA8DCFA5949FB"/>
                                </w:placeholder>
                                <w:showingPlcHdr/>
                                <w15:appearance w15:val="hidden"/>
                              </w:sdtPr>
                              <w:sdtEndPr/>
                              <w:sdtContent>
                                <w:r w:rsidRPr="00554FC5" w:rsidR="00554FC5">
                                  <w:t>The latest news story</w:t>
                                </w:r>
                              </w:sdtContent>
                            </w:sdt>
                          </w:p>
                          <w:p w:rsidRPr="00554FC5" w:rsidR="00A7373D" w:rsidP="00AB28E3" w:rsidRDefault="00126E38" w14:paraId="68870479" w14:textId="77777777">
                            <w:pPr>
                              <w:pStyle w:val="WhiteArticleSubtitle"/>
                            </w:pPr>
                            <w:sdt>
                              <w:sdtPr>
                                <w:id w:val="15119667"/>
                                <w:placeholder>
                                  <w:docPart w:val="0AE80C439D794347B4EC2E1525D23517"/>
                                </w:placeholder>
                                <w:showingPlcHdr/>
                                <w15:appearance w15:val="hidden"/>
                              </w:sdtPr>
                              <w:sdtEndPr/>
                              <w:sdtContent>
                                <w:r w:rsidRPr="00554FC5" w:rsidR="00554FC5">
                                  <w:t>See what’s new today</w:t>
                                </w:r>
                              </w:sdtContent>
                            </w:sdt>
                            <w:r w:rsidRPr="00554FC5" w:rsidR="00554FC5">
                              <w:t xml:space="preserve"> </w:t>
                            </w:r>
                          </w:p>
                        </w:txbxContent>
                      </v:textbox>
                    </v:shape>
                  </w:pict>
                </mc:Fallback>
              </mc:AlternateContent>
            </w:r>
            <w:r w:rsidRPr="0070044D">
              <w:rPr>
                <w:rFonts w:ascii="Georgia Pro Black" w:hAnsi="Georgia Pro Black" w:eastAsia="Baskerville Old Face" w:cs="Times New Roman"/>
                <w:noProof/>
                <w:sz w:val="36"/>
                <w:szCs w:val="36"/>
              </w:rPr>
              <w:drawing>
                <wp:inline distT="0" distB="0" distL="0" distR="0" wp14:anchorId="060915E3" wp14:editId="259961B6">
                  <wp:extent cx="5471160" cy="3345180"/>
                  <wp:effectExtent l="0" t="0" r="0" b="7620"/>
                  <wp:docPr id="6" name="Picture 6" descr="Aerial top of container ship in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erial top of container ship in ocean"/>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471829" cy="3345589"/>
                          </a:xfrm>
                          <a:prstGeom prst="rect">
                            <a:avLst/>
                          </a:prstGeom>
                          <a:ln>
                            <a:noFill/>
                          </a:ln>
                          <a:extLst>
                            <a:ext uri="{53640926-AAD7-44D8-BBD7-CCE9431645EC}">
                              <a14:shadowObscured xmlns:a14="http://schemas.microsoft.com/office/drawing/2010/main"/>
                            </a:ext>
                          </a:extLst>
                        </pic:spPr>
                      </pic:pic>
                    </a:graphicData>
                  </a:graphic>
                </wp:inline>
              </w:drawing>
            </w:r>
            <w:r w:rsidRPr="0070044D">
              <w:rPr>
                <w:rFonts w:ascii="Baskerville Old Face" w:hAnsi="Baskerville Old Face" w:eastAsia="Baskerville Old Face" w:cs="Times New Roman"/>
              </w:rPr>
              <w:br/>
            </w:r>
          </w:p>
        </w:tc>
        <w:tc>
          <w:tcPr>
            <w:tcW w:w="3569" w:type="dxa"/>
            <w:gridSpan w:val="2"/>
            <w:vMerge w:val="restart"/>
            <w:tcBorders>
              <w:top w:val="single" w:color="000000" w:themeColor="text1" w:sz="0"/>
              <w:left w:val="single" w:color="000000" w:themeColor="text1" w:sz="0"/>
              <w:bottom w:val="single" w:color="000000" w:themeColor="text1" w:sz="0"/>
              <w:right w:val="single" w:color="000000" w:themeColor="text1" w:sz="0"/>
            </w:tcBorders>
            <w:tcMar>
              <w:top w:w="0" w:type="dxa"/>
              <w:left w:w="216" w:type="dxa"/>
              <w:right w:w="115" w:type="dxa"/>
            </w:tcMar>
          </w:tcPr>
          <w:p w:rsidRPr="00554FC5" w:rsidR="00A7373D" w:rsidP="00554FC5" w:rsidRDefault="00126E38" w14:paraId="19236DCA" w14:textId="77777777">
            <w:pPr>
              <w:pStyle w:val="BlackArticleTitle"/>
            </w:pPr>
            <w:sdt>
              <w:sdtPr>
                <w:id w:val="-1504349263"/>
                <w:placeholder>
                  <w:docPart w:val="047243F79A4D4737806C42167F5DCEA1"/>
                </w:placeholder>
                <w:showingPlcHdr/>
                <w15:appearance w15:val="hidden"/>
              </w:sdtPr>
              <w:sdtEndPr/>
              <w:sdtContent>
                <w:r w:rsidRPr="00554FC5" w:rsidR="00554FC5">
                  <w:t>The latest news</w:t>
                </w:r>
              </w:sdtContent>
            </w:sdt>
            <w:r w:rsidRPr="00554FC5" w:rsidR="00554FC5">
              <w:t xml:space="preserve"> </w:t>
            </w:r>
          </w:p>
          <w:p w:rsidRPr="00554FC5" w:rsidR="00A7373D" w:rsidP="00554FC5" w:rsidRDefault="00126E38" w14:paraId="7F379B25" w14:textId="77777777">
            <w:pPr>
              <w:pStyle w:val="BlackArticleSubtitle"/>
            </w:pPr>
            <w:sdt>
              <w:sdtPr>
                <w:id w:val="-784420688"/>
                <w:placeholder>
                  <w:docPart w:val="656150D39D8B42CBA5199F965D52359C"/>
                </w:placeholder>
                <w:showingPlcHdr/>
                <w15:appearance w15:val="hidden"/>
              </w:sdtPr>
              <w:sdtEndPr/>
              <w:sdtContent>
                <w:r w:rsidRPr="00554FC5" w:rsidR="00554FC5">
                  <w:t>Breaking news</w:t>
                </w:r>
              </w:sdtContent>
            </w:sdt>
            <w:r w:rsidRPr="00554FC5" w:rsidR="00554FC5">
              <w:t xml:space="preserve"> </w:t>
            </w:r>
          </w:p>
          <w:p w:rsidRPr="00A47476" w:rsidR="00A47476" w:rsidP="00735291" w:rsidRDefault="00A47476" w14:paraId="1347E68F" w14:textId="77777777">
            <w:pPr>
              <w:pStyle w:val="BlackArticleSubtitle"/>
              <w:rPr>
                <w:sz w:val="20"/>
                <w:szCs w:val="20"/>
              </w:rPr>
            </w:pPr>
          </w:p>
          <w:p w:rsidRPr="00BA6AD0" w:rsidR="00BA6AD0" w:rsidP="00BA6AD0" w:rsidRDefault="00126E38" w14:paraId="4864C933" w14:textId="77777777">
            <w:pPr>
              <w:pStyle w:val="AuthorName"/>
            </w:pPr>
            <w:sdt>
              <w:sdtPr>
                <w:id w:val="1647237854"/>
                <w:placeholder>
                  <w:docPart w:val="D5AC42E71F0D445EA2BCEA40B56B33BD"/>
                </w:placeholder>
                <w:showingPlcHdr/>
                <w15:appearance w15:val="hidden"/>
              </w:sdtPr>
              <w:sdtEndPr/>
              <w:sdtContent>
                <w:r w:rsidRPr="00BA6AD0" w:rsidR="00BA6AD0">
                  <w:t>Mirjam Nilsson</w:t>
                </w:r>
              </w:sdtContent>
            </w:sdt>
            <w:r w:rsidRPr="00BA6AD0" w:rsidR="00BA6AD0">
              <w:t xml:space="preserve"> </w:t>
            </w:r>
          </w:p>
          <w:p w:rsidRPr="00DF1355" w:rsidR="00A7373D" w:rsidP="00554FC5" w:rsidRDefault="00A7373D" w14:paraId="5D878DC8" w14:textId="77777777">
            <w:pPr>
              <w:pStyle w:val="NoSpacing"/>
            </w:pPr>
          </w:p>
          <w:p w:rsidRPr="006D5166" w:rsidR="00A7373D" w:rsidP="00554FC5" w:rsidRDefault="00A7373D" w14:paraId="34570CD8" w14:textId="77777777">
            <w:r>
              <w:rPr>
                <w:noProof/>
              </w:rPr>
              <mc:AlternateContent>
                <mc:Choice Requires="wps">
                  <w:drawing>
                    <wp:inline distT="0" distB="0" distL="0" distR="0" wp14:anchorId="08463818" wp14:editId="08E2B44F">
                      <wp:extent cx="609600" cy="152400"/>
                      <wp:effectExtent l="0" t="0" r="0" b="0"/>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 style="width:48pt;height:12pt;visibility:visible;mso-wrap-style:square;mso-left-percent:-10001;mso-top-percent:-10001;mso-position-horizontal:absolute;mso-position-horizontal-relative:char;mso-position-vertical:absolute;mso-position-vertical-relative:line;mso-left-percent:-10001;mso-top-percent:-10001;v-text-anchor:middle" alt="&quot;&quot;" o:spid="_x0000_s1026" fillcolor="#f64668 [3205]" stroked="f" strokeweight="1pt" w14:anchorId="7272AE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">
                      <w10:anchorlock/>
                    </v:rect>
                  </w:pict>
                </mc:Fallback>
              </mc:AlternateContent>
            </w:r>
          </w:p>
          <w:sdt>
            <w:sdtPr>
              <w:id w:val="-1336230181"/>
              <w:placeholder>
                <w:docPart w:val="5C9F30F97576435BB8AE1DB168BEB877"/>
              </w:placeholder>
              <w:showingPlcHdr/>
              <w15:appearance w15:val="hidden"/>
            </w:sdtPr>
            <w:sdtEndPr/>
            <w:sdtContent>
              <w:p w:rsidRPr="00554FC5" w:rsidR="00554FC5" w:rsidP="00554FC5" w:rsidRDefault="00554FC5" w14:paraId="0A94967C" w14:textId="77777777">
                <w:r w:rsidRPr="00554FC5">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Pr="00554FC5" w:rsidR="00554FC5" w:rsidP="00554FC5" w:rsidRDefault="00554FC5" w14:paraId="015DC8A0" w14:textId="77777777">
                <w:r w:rsidRPr="00554FC5">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Pr="00554FC5" w:rsidR="00A7373D" w:rsidP="00554FC5" w:rsidRDefault="00554FC5" w14:paraId="05E650BC" w14:textId="77777777">
                <w:r w:rsidRPr="00554FC5">
                  <w:t>Video provides a powerful way to help you prove your point. When you click Online Video, you can paste in the embed code for the video you want to add. You can also type a keyword to search online for the video that best fits your document.</w:t>
                </w:r>
              </w:p>
            </w:sdtContent>
          </w:sdt>
          <w:p w:rsidRPr="0070044D" w:rsidR="00A7373D" w:rsidP="00554FC5" w:rsidRDefault="00A7373D" w14:paraId="6FB3EF06" w14:textId="77777777">
            <w:pPr>
              <w:pStyle w:val="NoSpacing"/>
              <w:rPr>
                <w:rFonts w:eastAsia="Baskerville Old Face"/>
              </w:rPr>
            </w:pPr>
            <w:r w:rsidRPr="0070044D">
              <w:rPr>
                <w:rFonts w:eastAsia="Baskerville Old Face"/>
                <w:noProof/>
              </w:rPr>
              <w:drawing>
                <wp:inline distT="0" distB="0" distL="0" distR="0" wp14:anchorId="7C2BE807" wp14:editId="3B7150A0">
                  <wp:extent cx="2634343" cy="1756228"/>
                  <wp:effectExtent l="0" t="0" r="0" b="0"/>
                  <wp:docPr id="16" name="Picture 16" descr="airplane on run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irplane on runway"/>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42817" cy="1761877"/>
                          </a:xfrm>
                          <a:prstGeom prst="rect">
                            <a:avLst/>
                          </a:prstGeom>
                          <a:ln>
                            <a:noFill/>
                          </a:ln>
                          <a:extLst>
                            <a:ext uri="{53640926-AAD7-44D8-BBD7-CCE9431645EC}">
                              <a14:shadowObscured xmlns:a14="http://schemas.microsoft.com/office/drawing/2010/main"/>
                            </a:ext>
                          </a:extLst>
                        </pic:spPr>
                      </pic:pic>
                    </a:graphicData>
                  </a:graphic>
                </wp:inline>
              </w:drawing>
            </w:r>
          </w:p>
        </w:tc>
      </w:tr>
      <w:tr w:rsidRPr="0070044D" w:rsidR="00A7373D" w:rsidTr="2E21B50C" w14:paraId="55AEA2D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64"/>
        </w:trPr>
        <w:tc>
          <w:tcPr>
            <w:tcW w:w="8581" w:type="dxa"/>
            <w:gridSpan w:val="4"/>
            <w:tcBorders>
              <w:top w:val="single" w:color="000000" w:themeColor="text1" w:sz="0"/>
              <w:left w:val="single" w:color="000000" w:themeColor="text1" w:sz="0"/>
              <w:bottom w:val="single" w:color="000000" w:themeColor="text1" w:sz="0"/>
              <w:right w:val="single" w:color="000000" w:themeColor="text1" w:sz="0"/>
            </w:tcBorders>
            <w:shd w:val="clear" w:color="auto" w:fill="auto"/>
            <w:tcMar>
              <w:top w:w="288" w:type="dxa"/>
              <w:left w:w="115" w:type="dxa"/>
              <w:right w:w="115" w:type="dxa"/>
            </w:tcMar>
          </w:tcPr>
          <w:p w:rsidRPr="0070044D" w:rsidR="00A7373D" w:rsidP="008A18F7" w:rsidRDefault="00A7373D" w14:paraId="57D3E89B" w14:textId="77777777">
            <w:pPr>
              <w:rPr>
                <w:rFonts w:ascii="Baskerville Old Face" w:hAnsi="Baskerville Old Face" w:eastAsia="Baskerville Old Face" w:cs="Times New Roman"/>
              </w:rPr>
            </w:pPr>
          </w:p>
        </w:tc>
        <w:tc>
          <w:tcPr>
            <w:tcW w:w="3569" w:type="dxa"/>
            <w:gridSpan w:val="2"/>
            <w:vMerge/>
            <w:tcMar/>
          </w:tcPr>
          <w:p w:rsidRPr="0070044D" w:rsidR="00A7373D" w:rsidP="0070044D" w:rsidRDefault="00A7373D" w14:paraId="778F75FF" w14:textId="77777777">
            <w:pPr>
              <w:rPr>
                <w:rFonts w:ascii="Baskerville Old Face" w:hAnsi="Baskerville Old Face" w:eastAsia="Baskerville Old Face" w:cs="Times New Roman"/>
              </w:rPr>
            </w:pPr>
          </w:p>
        </w:tc>
      </w:tr>
      <w:tr w:rsidRPr="0070044D" w:rsidR="00CB5D3F" w:rsidTr="2E21B50C" w14:paraId="7FA8C3E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0"/>
        </w:trPr>
        <w:tc>
          <w:tcPr>
            <w:tcW w:w="4320" w:type="dxa"/>
            <w:gridSpan w:val="3"/>
            <w:tcBorders>
              <w:top w:val="single" w:color="000000" w:themeColor="text1" w:sz="0"/>
              <w:left w:val="single" w:color="000000" w:themeColor="text1" w:sz="0"/>
              <w:bottom w:val="single" w:color="000000" w:themeColor="text1" w:sz="0"/>
              <w:right w:val="single" w:color="000000" w:themeColor="text1" w:sz="0"/>
            </w:tcBorders>
            <w:shd w:val="clear" w:color="auto" w:fill="auto"/>
            <w:tcMar>
              <w:top w:w="0" w:type="dxa"/>
              <w:left w:w="115" w:type="dxa"/>
              <w:right w:w="216" w:type="dxa"/>
            </w:tcMar>
            <w:vAlign w:val="center"/>
          </w:tcPr>
          <w:p w:rsidRPr="00554FC5" w:rsidR="00CB5D3F" w:rsidP="00554FC5" w:rsidRDefault="00126E38" w14:paraId="27AAA911" w14:textId="77777777">
            <w:pPr>
              <w:pStyle w:val="PhotoCaption"/>
            </w:pPr>
            <w:sdt>
              <w:sdtPr>
                <w:id w:val="2040852003"/>
                <w:placeholder>
                  <w:docPart w:val="43902F7FF2F340BD873412E78378BA76"/>
                </w:placeholder>
                <w:showingPlcHdr/>
                <w15:appearance w15:val="hidden"/>
              </w:sdtPr>
              <w:sdtEndPr/>
              <w:sdtContent>
                <w:r w:rsidRPr="00554FC5" w:rsidR="00554FC5">
                  <w:t>Above: Picture Caption: To make your document look professionally produced, Word provides header, footer, cover page, and text box designs that complement each other.</w:t>
                </w:r>
              </w:sdtContent>
            </w:sdt>
            <w:r w:rsidRPr="00554FC5" w:rsidR="00554FC5">
              <w:t xml:space="preserve"> </w:t>
            </w:r>
          </w:p>
        </w:tc>
        <w:sdt>
          <w:sdtPr>
            <w:id w:val="-6984061"/>
            <w:placeholder>
              <w:docPart w:val="43B83A0DACE84C0299EB9CAE64418E5F"/>
            </w:placeholder>
            <w:showingPlcHdr/>
            <w15:appearance w15:val="hidden"/>
          </w:sdtPr>
          <w:sdtEndPr/>
          <w:sdtContent>
            <w:tc>
              <w:tcPr>
                <w:tcW w:w="4261" w:type="dxa"/>
                <w:vMerge w:val="restart"/>
                <w:shd w:val="clear" w:color="auto" w:fill="auto"/>
                <w:tcMar>
                  <w:top w:w="216" w:type="dxa"/>
                  <w:left w:w="216" w:type="dxa"/>
                  <w:right w:w="115" w:type="dxa"/>
                </w:tcMar>
              </w:tcPr>
              <w:p w:rsidRPr="00554FC5" w:rsidR="00554FC5" w:rsidP="00554FC5" w:rsidRDefault="00554FC5" w14:paraId="5924AE2B" w14:textId="77777777">
                <w:r w:rsidRPr="00554FC5">
                  <w:t xml:space="preserve">Online Video, you can paste in the embed code for the video you want to add. You can also type a keyword to search online for the video that best fits your document. </w:t>
                </w:r>
              </w:p>
              <w:p w:rsidRPr="00554FC5" w:rsidR="00554FC5" w:rsidP="00554FC5" w:rsidRDefault="00554FC5" w14:paraId="6F3A7BEA" w14:textId="77777777">
                <w:r w:rsidRPr="00554FC5">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Pr="00554FC5" w:rsidR="00404E43" w:rsidP="00554FC5" w:rsidRDefault="00554FC5" w14:paraId="31B0A71C" w14:textId="77777777">
                <w:r w:rsidRPr="00554FC5">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tc>
          </w:sdtContent>
        </w:sdt>
        <w:tc>
          <w:tcPr>
            <w:tcW w:w="3569" w:type="dxa"/>
            <w:gridSpan w:val="2"/>
            <w:vMerge/>
            <w:tcMar/>
          </w:tcPr>
          <w:p w:rsidRPr="0070044D" w:rsidR="00CB5D3F" w:rsidP="0070044D" w:rsidRDefault="00CB5D3F" w14:paraId="6107B49D" w14:textId="77777777">
            <w:pPr>
              <w:rPr>
                <w:rFonts w:ascii="Baskerville Old Face" w:hAnsi="Baskerville Old Face" w:eastAsia="Baskerville Old Face" w:cs="Times New Roman"/>
              </w:rPr>
            </w:pPr>
          </w:p>
        </w:tc>
      </w:tr>
      <w:tr w:rsidRPr="0070044D" w:rsidR="00CB5D3F" w:rsidTr="2E21B50C" w14:paraId="6D88AA1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35"/>
        </w:trPr>
        <w:tc>
          <w:tcPr>
            <w:tcW w:w="4320" w:type="dxa"/>
            <w:gridSpan w:val="3"/>
            <w:vMerge w:val="restart"/>
            <w:tcBorders>
              <w:top w:val="single" w:color="000000" w:themeColor="text1" w:sz="0"/>
              <w:left w:val="single" w:color="000000" w:themeColor="text1" w:sz="0"/>
              <w:bottom w:val="single" w:color="000000" w:themeColor="text1" w:sz="0"/>
              <w:right w:val="single" w:color="000000" w:themeColor="text1" w:sz="0"/>
            </w:tcBorders>
            <w:shd w:val="clear" w:color="auto" w:fill="auto"/>
            <w:tcMar>
              <w:top w:w="216" w:type="dxa"/>
              <w:left w:w="115" w:type="dxa"/>
              <w:right w:w="216" w:type="dxa"/>
            </w:tcMar>
          </w:tcPr>
          <w:p w:rsidRPr="00BA6AD0" w:rsidR="00BA6AD0" w:rsidP="00BA6AD0" w:rsidRDefault="00126E38" w14:paraId="087038BB" w14:textId="77777777">
            <w:pPr>
              <w:pStyle w:val="AuthorName"/>
            </w:pPr>
            <w:sdt>
              <w:sdtPr>
                <w:id w:val="617032603"/>
                <w:placeholder>
                  <w:docPart w:val="41888066A47744298A7369385B2E189C"/>
                </w:placeholder>
                <w:showingPlcHdr/>
                <w15:appearance w15:val="hidden"/>
              </w:sdtPr>
              <w:sdtEndPr/>
              <w:sdtContent>
                <w:r w:rsidRPr="00BA6AD0" w:rsidR="00BA6AD0">
                  <w:t>Mirjam Nilsson</w:t>
                </w:r>
              </w:sdtContent>
            </w:sdt>
            <w:r w:rsidRPr="00BA6AD0" w:rsidR="00BA6AD0">
              <w:t xml:space="preserve"> </w:t>
            </w:r>
          </w:p>
          <w:p w:rsidRPr="00DF1355" w:rsidR="00CB5D3F" w:rsidP="00554FC5" w:rsidRDefault="00CB5D3F" w14:paraId="543D203F" w14:textId="77777777">
            <w:pPr>
              <w:pStyle w:val="NoSpacing"/>
            </w:pPr>
          </w:p>
          <w:p w:rsidR="00CB5D3F" w:rsidP="00554FC5" w:rsidRDefault="00CB5D3F" w14:paraId="480AE136" w14:textId="77777777">
            <w:r>
              <w:rPr>
                <w:noProof/>
              </w:rPr>
              <mc:AlternateContent>
                <mc:Choice Requires="wps">
                  <w:drawing>
                    <wp:inline distT="0" distB="0" distL="0" distR="0" wp14:anchorId="052EDC2D" wp14:editId="71C159D9">
                      <wp:extent cx="609600" cy="152400"/>
                      <wp:effectExtent l="0" t="0" r="0" b="0"/>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7" style="width:48pt;height:12pt;visibility:visible;mso-wrap-style:square;mso-left-percent:-10001;mso-top-percent:-10001;mso-position-horizontal:absolute;mso-position-horizontal-relative:char;mso-position-vertical:absolute;mso-position-vertical-relative:line;mso-left-percent:-10001;mso-top-percent:-10001;v-text-anchor:middle" alt="&quot;&quot;" o:spid="_x0000_s1026" fillcolor="#f64668 [3205]" stroked="f" strokeweight="1pt" w14:anchorId="34924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">
                      <w10:anchorlock/>
                    </v:rect>
                  </w:pict>
                </mc:Fallback>
              </mc:AlternateContent>
            </w:r>
          </w:p>
          <w:sdt>
            <w:sdtPr>
              <w:id w:val="-2125221532"/>
              <w:placeholder>
                <w:docPart w:val="EADDD722EF2343BE8C1D1697AA35E625"/>
              </w:placeholder>
              <w:showingPlcHdr/>
              <w15:appearance w15:val="hidden"/>
            </w:sdtPr>
            <w:sdtEndPr/>
            <w:sdtContent>
              <w:p w:rsidRPr="00554FC5" w:rsidR="00554FC5" w:rsidP="00554FC5" w:rsidRDefault="00554FC5" w14:paraId="646EA3AA" w14:textId="77777777">
                <w:r w:rsidRPr="00554FC5">
                  <w:t xml:space="preserve">To make your document look professionally produced, Word provides header, footer, cover page, and text box designs that complement each other. For example, you can add a matching cover page, header, and sidebar. </w:t>
                </w:r>
              </w:p>
              <w:p w:rsidRPr="00554FC5" w:rsidR="00CB5D3F" w:rsidP="00554FC5" w:rsidRDefault="00554FC5" w14:paraId="0389A2CD" w14:textId="77777777">
                <w:r w:rsidRPr="00554FC5">
                  <w:t>Click Insert and then choose the elements you want from the different galleries.Save time in Word with new buttons that show up where you need them.Video provides a powerful way to help you prove your point. When you click</w:t>
                </w:r>
              </w:p>
            </w:sdtContent>
          </w:sdt>
        </w:tc>
        <w:tc>
          <w:tcPr>
            <w:tcW w:w="4261" w:type="dxa"/>
            <w:vMerge/>
            <w:tcMar>
              <w:top w:w="216" w:type="dxa"/>
              <w:left w:w="216" w:type="dxa"/>
              <w:right w:w="115" w:type="dxa"/>
            </w:tcMar>
          </w:tcPr>
          <w:p w:rsidRPr="0070044D" w:rsidR="00CB5D3F" w:rsidP="0070044D" w:rsidRDefault="00CB5D3F" w14:paraId="5237577B" w14:textId="77777777">
            <w:pPr>
              <w:rPr>
                <w:rFonts w:eastAsia="Baskerville Old Face" w:cstheme="minorHAnsi"/>
              </w:rPr>
            </w:pPr>
          </w:p>
        </w:tc>
        <w:tc>
          <w:tcPr>
            <w:tcW w:w="3569" w:type="dxa"/>
            <w:gridSpan w:val="2"/>
            <w:vMerge/>
            <w:tcMar/>
          </w:tcPr>
          <w:p w:rsidRPr="0070044D" w:rsidR="00CB5D3F" w:rsidP="0070044D" w:rsidRDefault="00CB5D3F" w14:paraId="3023EEB0" w14:textId="77777777">
            <w:pPr>
              <w:rPr>
                <w:rFonts w:ascii="Baskerville Old Face" w:hAnsi="Baskerville Old Face" w:eastAsia="Baskerville Old Face" w:cs="Times New Roman"/>
              </w:rPr>
            </w:pPr>
          </w:p>
        </w:tc>
      </w:tr>
      <w:tr w:rsidRPr="0070044D" w:rsidR="00CB5D3F" w:rsidTr="2E21B50C" w14:paraId="74D1C4E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98"/>
        </w:trPr>
        <w:tc>
          <w:tcPr>
            <w:tcW w:w="4320" w:type="dxa"/>
            <w:gridSpan w:val="3"/>
            <w:vMerge/>
            <w:tcMar>
              <w:top w:w="216" w:type="dxa"/>
              <w:left w:w="115" w:type="dxa"/>
              <w:right w:w="216" w:type="dxa"/>
            </w:tcMar>
          </w:tcPr>
          <w:p w:rsidRPr="00B55667" w:rsidR="00CB5D3F" w:rsidP="00A7373D" w:rsidRDefault="00CB5D3F" w14:paraId="2EF1C0CC" w14:textId="77777777">
            <w:pPr>
              <w:rPr>
                <w:rFonts w:asciiTheme="majorHAnsi" w:hAnsiTheme="majorHAnsi"/>
                <w:color w:val="F64668" w:themeColor="accent2"/>
                <w:sz w:val="32"/>
                <w:szCs w:val="32"/>
              </w:rPr>
            </w:pPr>
          </w:p>
        </w:tc>
        <w:tc>
          <w:tcPr>
            <w:tcW w:w="4261" w:type="dxa"/>
            <w:vMerge/>
            <w:tcMar>
              <w:top w:w="216" w:type="dxa"/>
              <w:left w:w="216" w:type="dxa"/>
              <w:right w:w="115" w:type="dxa"/>
            </w:tcMar>
          </w:tcPr>
          <w:p w:rsidRPr="0070044D" w:rsidR="00CB5D3F" w:rsidP="0070044D" w:rsidRDefault="00CB5D3F" w14:paraId="0B7E0B95" w14:textId="77777777">
            <w:pPr>
              <w:rPr>
                <w:rFonts w:eastAsia="Baskerville Old Face" w:cstheme="minorHAnsi"/>
              </w:rPr>
            </w:pPr>
          </w:p>
        </w:tc>
        <w:tc>
          <w:tcPr>
            <w:tcW w:w="3569" w:type="dxa"/>
            <w:gridSpan w:val="2"/>
            <w:tcBorders>
              <w:top w:val="single" w:color="000000" w:themeColor="text1" w:sz="0"/>
              <w:left w:val="single" w:color="000000" w:themeColor="text1" w:sz="0"/>
              <w:bottom w:val="single" w:color="000000" w:themeColor="text1" w:sz="0"/>
              <w:right w:val="single" w:color="000000" w:themeColor="text1" w:sz="0"/>
            </w:tcBorders>
            <w:tcMar>
              <w:left w:w="216" w:type="dxa"/>
              <w:right w:w="115" w:type="dxa"/>
            </w:tcMar>
            <w:vAlign w:val="center"/>
          </w:tcPr>
          <w:p w:rsidRPr="00554FC5" w:rsidR="00CB5D3F" w:rsidP="00554FC5" w:rsidRDefault="00126E38" w14:paraId="7D8F12D1" w14:textId="77777777">
            <w:pPr>
              <w:pStyle w:val="PhotoCaption"/>
            </w:pPr>
            <w:sdt>
              <w:sdtPr>
                <w:id w:val="-1917933335"/>
                <w:placeholder>
                  <w:docPart w:val="C61E8A096E0D47198B91CE6431A8442B"/>
                </w:placeholder>
                <w:showingPlcHdr/>
                <w15:appearance w15:val="hidden"/>
              </w:sdtPr>
              <w:sdtEndPr/>
              <w:sdtContent>
                <w:r w:rsidRPr="00554FC5" w:rsidR="00554FC5">
                  <w:t>Picture Caption: To make your document look professionally produced, Word provides header, footer, cover page, and text box designs that complement each other.</w:t>
                </w:r>
              </w:sdtContent>
            </w:sdt>
            <w:r w:rsidRPr="00554FC5" w:rsidR="00554FC5">
              <w:t xml:space="preserve"> </w:t>
            </w:r>
          </w:p>
        </w:tc>
      </w:tr>
      <w:tr w:rsidRPr="0070044D" w:rsidR="0070044D" w:rsidTr="2E21B50C" w14:paraId="567C659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9"/>
        </w:trPr>
        <w:tc>
          <w:tcPr>
            <w:tcW w:w="12150" w:type="dxa"/>
            <w:gridSpan w:val="6"/>
            <w:tcBorders>
              <w:top w:val="single" w:color="000000" w:themeColor="text1" w:sz="0"/>
              <w:left w:val="single" w:color="000000" w:themeColor="text1" w:sz="0"/>
              <w:bottom w:val="single" w:color="000000" w:themeColor="text1" w:sz="0"/>
              <w:right w:val="single" w:color="000000" w:themeColor="text1" w:sz="0"/>
            </w:tcBorders>
            <w:shd w:val="clear" w:color="auto" w:fill="auto"/>
            <w:tcMar/>
          </w:tcPr>
          <w:p w:rsidRPr="0070044D" w:rsidR="0070044D" w:rsidP="00554FC5" w:rsidRDefault="0070044D" w14:paraId="2E7B97D4" w14:textId="77777777">
            <w:pPr>
              <w:pStyle w:val="NoSpacing"/>
              <w:rPr>
                <w:rFonts w:eastAsia="Baskerville Old Face"/>
                <w:noProof/>
              </w:rPr>
            </w:pPr>
          </w:p>
        </w:tc>
      </w:tr>
      <w:tr w:rsidRPr="0070044D" w:rsidR="0070044D" w:rsidTr="2E21B50C" w14:paraId="7ED31E3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60"/>
        </w:trPr>
        <w:tc>
          <w:tcPr>
            <w:tcW w:w="12150" w:type="dxa"/>
            <w:gridSpan w:val="6"/>
            <w:tcBorders>
              <w:top w:val="single" w:color="000000" w:themeColor="text1" w:sz="0"/>
              <w:left w:val="single" w:color="000000" w:themeColor="text1" w:sz="0"/>
              <w:bottom w:val="single" w:color="000000" w:themeColor="text1" w:sz="0"/>
              <w:right w:val="single" w:color="000000" w:themeColor="text1" w:sz="0"/>
            </w:tcBorders>
            <w:shd w:val="clear" w:color="auto" w:fill="4185DF" w:themeFill="accent1"/>
            <w:tcMar>
              <w:top w:w="288" w:type="dxa"/>
              <w:left w:w="288" w:type="dxa"/>
              <w:bottom w:w="115" w:type="dxa"/>
              <w:right w:w="115" w:type="dxa"/>
            </w:tcMar>
          </w:tcPr>
          <w:p w:rsidRPr="00AB28E3" w:rsidR="00733BCE" w:rsidP="00AB28E3" w:rsidRDefault="00126E38" w14:paraId="7D537B25" w14:textId="77777777">
            <w:pPr>
              <w:pStyle w:val="WhiteArticleTitle"/>
            </w:pPr>
            <w:sdt>
              <w:sdtPr>
                <w:id w:val="-1915461107"/>
                <w:placeholder>
                  <w:docPart w:val="8B4F05CC2AB64360AE32E1B1B906577B"/>
                </w:placeholder>
                <w:showingPlcHdr/>
                <w15:appearance w15:val="hidden"/>
              </w:sdtPr>
              <w:sdtEndPr/>
              <w:sdtContent>
                <w:r w:rsidRPr="00AB28E3" w:rsidR="00733BCE">
                  <w:t>The latest breaking news story</w:t>
                </w:r>
              </w:sdtContent>
            </w:sdt>
            <w:r w:rsidRPr="00AB28E3" w:rsidR="00733BCE">
              <w:t xml:space="preserve"> </w:t>
            </w:r>
          </w:p>
          <w:p w:rsidRPr="00733BCE" w:rsidR="0070044D" w:rsidP="00AB28E3" w:rsidRDefault="00126E38" w14:paraId="06A83A59" w14:textId="77777777">
            <w:pPr>
              <w:pStyle w:val="WhiteArticleSubtitle"/>
            </w:pPr>
            <w:sdt>
              <w:sdtPr>
                <w:id w:val="914438561"/>
                <w:placeholder>
                  <w:docPart w:val="65A3AE573E7A481F86DADE230282396E"/>
                </w:placeholder>
                <w:showingPlcHdr/>
                <w15:appearance w15:val="hidden"/>
              </w:sdtPr>
              <w:sdtEndPr/>
              <w:sdtContent>
                <w:r w:rsidRPr="00733BCE" w:rsidR="00733BCE">
                  <w:t>See what’s new in the world today</w:t>
                </w:r>
              </w:sdtContent>
            </w:sdt>
            <w:r w:rsidRPr="00733BCE" w:rsidR="00733BCE">
              <w:t xml:space="preserve"> </w:t>
            </w:r>
          </w:p>
        </w:tc>
      </w:tr>
      <w:tr w:rsidRPr="0070044D" w:rsidR="008329ED" w:rsidTr="2E21B50C" w14:paraId="3438EF5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
        </w:trPr>
        <w:tc>
          <w:tcPr>
            <w:tcW w:w="2057" w:type="dxa"/>
            <w:tcBorders>
              <w:top w:val="single" w:color="000000" w:themeColor="text1" w:sz="0"/>
              <w:left w:val="single" w:color="000000" w:themeColor="text1" w:sz="0"/>
              <w:bottom w:val="single" w:color="000000" w:themeColor="text1" w:sz="0"/>
              <w:right w:val="single" w:color="000000" w:themeColor="text1" w:sz="0"/>
            </w:tcBorders>
            <w:shd w:val="clear" w:color="auto" w:fill="4185DF" w:themeFill="accent1"/>
            <w:tcMar>
              <w:top w:w="144" w:type="dxa"/>
              <w:left w:w="288" w:type="dxa"/>
              <w:right w:w="115" w:type="dxa"/>
            </w:tcMar>
          </w:tcPr>
          <w:p w:rsidRPr="0070044D" w:rsidR="008329ED" w:rsidP="00AB28E3" w:rsidRDefault="008329ED" w14:paraId="043AA1BD" w14:textId="77777777">
            <w:pPr>
              <w:pStyle w:val="NoSpacing"/>
              <w:rPr>
                <w:rFonts w:eastAsia="Baskerville Old Face"/>
              </w:rPr>
            </w:pPr>
            <w:r w:rsidRPr="0070044D">
              <w:rPr>
                <w:rFonts w:eastAsia="Baskerville Old Face"/>
                <w:noProof/>
              </w:rPr>
              <w:drawing>
                <wp:inline distT="0" distB="0" distL="0" distR="0" wp14:anchorId="21A0E02E" wp14:editId="33C5126A">
                  <wp:extent cx="995996" cy="923925"/>
                  <wp:effectExtent l="0" t="0" r="0" b="0"/>
                  <wp:docPr id="7" name="Picture 7" desc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rtrait"/>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995996"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2263" w:type="dxa"/>
            <w:gridSpan w:val="2"/>
            <w:tcBorders>
              <w:top w:val="single" w:color="000000" w:themeColor="text1" w:sz="0"/>
              <w:left w:val="single" w:color="000000" w:themeColor="text1" w:sz="0"/>
              <w:bottom w:val="single" w:color="000000" w:themeColor="text1" w:sz="0"/>
              <w:right w:val="single" w:color="000000" w:themeColor="text1" w:sz="0"/>
            </w:tcBorders>
            <w:shd w:val="clear" w:color="auto" w:fill="4185DF" w:themeFill="accent1"/>
            <w:tcMar/>
          </w:tcPr>
          <w:p w:rsidRPr="00BA6AD0" w:rsidR="00BA6AD0" w:rsidP="00BA6AD0" w:rsidRDefault="00126E38" w14:paraId="585B720D" w14:textId="77777777">
            <w:pPr>
              <w:pStyle w:val="WhiteAuthorName"/>
            </w:pPr>
            <w:sdt>
              <w:sdtPr>
                <w:id w:val="1644772592"/>
                <w:placeholder>
                  <w:docPart w:val="49667690CF6347CCA8580EEEE3424A57"/>
                </w:placeholder>
                <w:showingPlcHdr/>
                <w15:appearance w15:val="hidden"/>
              </w:sdtPr>
              <w:sdtEndPr/>
              <w:sdtContent>
                <w:r w:rsidRPr="00BA6AD0" w:rsidR="00BA6AD0">
                  <w:t>Mirjam Nilsson</w:t>
                </w:r>
              </w:sdtContent>
            </w:sdt>
            <w:r w:rsidRPr="00BA6AD0" w:rsidR="00BA6AD0">
              <w:t xml:space="preserve"> </w:t>
            </w:r>
          </w:p>
          <w:p w:rsidRPr="007361E3" w:rsidR="008329ED" w:rsidP="00AB28E3" w:rsidRDefault="008329ED" w14:paraId="473344DF" w14:textId="77777777">
            <w:pPr>
              <w:pStyle w:val="NoSpacing"/>
            </w:pPr>
          </w:p>
          <w:p w:rsidRPr="0070044D" w:rsidR="008329ED" w:rsidP="00AB28E3" w:rsidRDefault="008329ED" w14:paraId="14E60B49" w14:textId="77777777">
            <w:pPr>
              <w:pStyle w:val="NoSpacing"/>
              <w:rPr>
                <w:rFonts w:ascii="Baskerville Old Face" w:hAnsi="Baskerville Old Face" w:eastAsia="Baskerville Old Face" w:cs="Times New Roman"/>
                <w:color w:val="FFFFFF" w:themeColor="background1"/>
              </w:rPr>
            </w:pPr>
            <w:r w:rsidRPr="007361E3">
              <w:rPr>
                <w:noProof/>
              </w:rPr>
              <mc:AlternateContent>
                <mc:Choice Requires="wps">
                  <w:drawing>
                    <wp:inline distT="0" distB="0" distL="0" distR="0" wp14:anchorId="2A602DD9" wp14:editId="46CBA04B">
                      <wp:extent cx="609600" cy="152400"/>
                      <wp:effectExtent l="0" t="0" r="0" b="0"/>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2" style="width:48pt;height:12pt;visibility:visible;mso-wrap-style:square;mso-left-percent:-10001;mso-top-percent:-10001;mso-position-horizontal:absolute;mso-position-horizontal-relative:char;mso-position-vertical:absolute;mso-position-vertical-relative:line;mso-left-percent:-10001;mso-top-percent:-10001;v-text-anchor:middle" alt="&quot;&quot;" o:spid="_x0000_s1026" fillcolor="white [3212]" stroked="f" strokeweight="1pt" w14:anchorId="7AEF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">
                      <w10:anchorlock/>
                    </v:rect>
                  </w:pict>
                </mc:Fallback>
              </mc:AlternateContent>
            </w:r>
          </w:p>
        </w:tc>
        <w:sdt>
          <w:sdtPr>
            <w:rPr>
              <w:rFonts w:eastAsia="Baskerville Old Face"/>
            </w:rPr>
            <w:id w:val="-37979032"/>
            <w:placeholder>
              <w:docPart w:val="F8743304190745D1B6CD69625123F3B5"/>
            </w:placeholder>
            <w:showingPlcHdr/>
            <w15:appearance w15:val="hidden"/>
          </w:sdtPr>
          <w:sdtEndPr/>
          <w:sdtContent>
            <w:tc>
              <w:tcPr>
                <w:tcW w:w="4261" w:type="dxa"/>
                <w:vMerge w:val="restart"/>
                <w:shd w:val="clear" w:color="auto" w:fill="4185DF" w:themeFill="accent1"/>
                <w:tcMar>
                  <w:top w:w="144" w:type="dxa"/>
                  <w:left w:w="115" w:type="dxa"/>
                  <w:bottom w:w="0" w:type="dxa"/>
                  <w:right w:w="115" w:type="dxa"/>
                </w:tcMar>
              </w:tcPr>
              <w:p w:rsidRPr="00AB28E3" w:rsidR="00AB28E3" w:rsidP="00AB28E3" w:rsidRDefault="00AB28E3" w14:paraId="584BB50D" w14:textId="77777777">
                <w:pPr>
                  <w:pStyle w:val="WhiteBodyCopy"/>
                  <w:rPr>
                    <w:rStyle w:val="PlaceholderText"/>
                    <w:color w:val="FFFFFF" w:themeColor="background1"/>
                  </w:rPr>
                </w:pPr>
                <w:r w:rsidRPr="00AB28E3">
                  <w:rPr>
                    <w:rStyle w:val="PlaceholderText"/>
                    <w:color w:val="FFFFFF" w:themeColor="background1"/>
                  </w:rPr>
                  <w:t>Reading is easier, too, in the new Reading view. You can collapse parts of the document and focus on the text you want. If you need to stop reading before you reach the end, Word remembers where you left off - even on another device. Save time in Word with new buttons that show up where you need them. Video provides a powerful way to help you prove your point.</w:t>
                </w:r>
              </w:p>
              <w:p w:rsidRPr="00AB28E3" w:rsidR="008329ED" w:rsidP="00AB28E3" w:rsidRDefault="00AB28E3" w14:paraId="6B6DA324" w14:textId="77777777">
                <w:pPr>
                  <w:pStyle w:val="WhiteBodyCopy"/>
                  <w:rPr>
                    <w:rFonts w:eastAsia="Baskerville Old Face"/>
                  </w:rPr>
                </w:pPr>
                <w:r w:rsidRPr="00AB28E3">
                  <w:rPr>
                    <w:rStyle w:val="PlaceholderText"/>
                    <w:color w:val="FFFFFF" w:themeColor="background1"/>
                  </w:rPr>
                  <w:t>When you work on a table, click where you want to add a row or a column, and then click the plus sign.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tc>
          </w:sdtContent>
        </w:sdt>
        <w:sdt>
          <w:sdtPr>
            <w:id w:val="-1688213916"/>
            <w:placeholder>
              <w:docPart w:val="BD1990359BC040DFA4E96D5C553DB851"/>
            </w:placeholder>
            <w:showingPlcHdr/>
            <w15:appearance w15:val="hidden"/>
          </w:sdtPr>
          <w:sdtEndPr/>
          <w:sdtContent>
            <w:tc>
              <w:tcPr>
                <w:tcW w:w="4379" w:type="dxa"/>
                <w:gridSpan w:val="2"/>
                <w:vMerge w:val="restart"/>
                <w:shd w:val="clear" w:color="auto" w:fill="4185DF" w:themeFill="accent1"/>
                <w:tcMar>
                  <w:top w:w="144" w:type="dxa"/>
                  <w:left w:w="115" w:type="dxa"/>
                  <w:bottom w:w="0" w:type="dxa"/>
                  <w:right w:w="288" w:type="dxa"/>
                </w:tcMar>
              </w:tcPr>
              <w:p w:rsidRPr="00AB28E3" w:rsidR="00AB28E3" w:rsidP="00AB28E3" w:rsidRDefault="00AB28E3" w14:paraId="681879BD" w14:textId="77777777">
                <w:pPr>
                  <w:pStyle w:val="WhiteBodyCopy"/>
                  <w:rPr>
                    <w:rStyle w:val="PlaceholderText"/>
                    <w:color w:val="FFFFFF" w:themeColor="background1"/>
                  </w:rPr>
                </w:pPr>
                <w:r w:rsidRPr="00AB28E3">
                  <w:rPr>
                    <w:rStyle w:val="PlaceholderText"/>
                    <w:color w:val="FFFFFF" w:themeColor="background1"/>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Pr="00AB28E3" w:rsidR="00AB28E3" w:rsidP="00AB28E3" w:rsidRDefault="00AB28E3" w14:paraId="0E03239A" w14:textId="77777777">
                <w:pPr>
                  <w:pStyle w:val="WhiteBodyCopy"/>
                  <w:rPr>
                    <w:rStyle w:val="PlaceholderText"/>
                    <w:color w:val="FFFFFF" w:themeColor="background1"/>
                  </w:rPr>
                </w:pPr>
                <w:r w:rsidRPr="00AB28E3">
                  <w:rPr>
                    <w:rStyle w:val="PlaceholderText"/>
                    <w:color w:val="FFFFFF" w:themeColor="background1"/>
                  </w:rPr>
                  <w:t>Themes and styles also help keep your document coordinated. When you click Design and choose a new Theme, the pictures, charts, and SmartArt graphics change to match your new theme. When you apply styles, your headings change to match the new theme.</w:t>
                </w:r>
              </w:p>
              <w:p w:rsidRPr="00AB28E3" w:rsidR="008329ED" w:rsidP="00AB28E3" w:rsidRDefault="00AB28E3" w14:paraId="2979798D" w14:textId="77777777">
                <w:pPr>
                  <w:pStyle w:val="WhiteBodyCopy"/>
                </w:pPr>
                <w:r w:rsidRPr="00AB28E3">
                  <w:rPr>
                    <w:rStyle w:val="PlaceholderText"/>
                    <w:color w:val="FFFFFF" w:themeColor="background1"/>
                  </w:rPr>
                  <w:t>Save time in Word with new buttons that show up where you need them. Video provides a powerful way to help you prove your point.</w:t>
                </w:r>
              </w:p>
            </w:tc>
          </w:sdtContent>
        </w:sdt>
      </w:tr>
      <w:tr w:rsidRPr="0070044D" w:rsidR="00B66B60" w:rsidTr="2E21B50C" w14:paraId="731E523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64"/>
        </w:trPr>
        <w:tc>
          <w:tcPr>
            <w:tcW w:w="4320" w:type="dxa"/>
            <w:gridSpan w:val="3"/>
            <w:tcBorders>
              <w:top w:val="single" w:color="000000" w:themeColor="text1" w:sz="0"/>
              <w:left w:val="single" w:color="000000" w:themeColor="text1" w:sz="0"/>
              <w:bottom w:val="single" w:color="000000" w:themeColor="text1" w:sz="0"/>
              <w:right w:val="single" w:color="000000" w:themeColor="text1" w:sz="0"/>
            </w:tcBorders>
            <w:shd w:val="clear" w:color="auto" w:fill="4185DF" w:themeFill="accent1"/>
            <w:tcMar>
              <w:top w:w="0" w:type="dxa"/>
              <w:left w:w="288" w:type="dxa"/>
              <w:right w:w="115" w:type="dxa"/>
            </w:tcMar>
          </w:tcPr>
          <w:p w:rsidRPr="00AB28E3" w:rsidR="00B66B60" w:rsidP="00AB28E3" w:rsidRDefault="00126E38" w14:paraId="0741A8C8" w14:textId="77777777">
            <w:pPr>
              <w:pStyle w:val="WhiteBodyCopy"/>
              <w:rPr>
                <w:rFonts w:eastAsia="Baskerville Old Face"/>
              </w:rPr>
            </w:pPr>
            <w:sdt>
              <w:sdtPr>
                <w:rPr>
                  <w:rFonts w:eastAsia="Baskerville Old Face"/>
                </w:rPr>
                <w:id w:val="-396756950"/>
                <w:placeholder>
                  <w:docPart w:val="4EFB3F346E3F4860BD47EFDE6E12C08C"/>
                </w:placeholder>
                <w:showingPlcHdr/>
                <w15:appearance w15:val="hidden"/>
              </w:sdtPr>
              <w:sdtEndPr/>
              <w:sdtContent>
                <w:r w:rsidRPr="00AB28E3" w:rsidR="00AB28E3">
                  <w:t>Video provides a powerful way to help you prove your point. When you click Online Video, you can paste in the embed code for the video you want to add. You can also type a keyword to search online for the video that best fits your document. Themes and styles also help keep your document coordinated. When you click Design and choose a new Theme, the pictures, charts, and SmartArt graphics change to match your new theme. When you apply styles, your headings change to match the new theme.</w:t>
                </w:r>
              </w:sdtContent>
            </w:sdt>
            <w:r w:rsidRPr="00AB28E3" w:rsidR="00AB28E3">
              <w:rPr>
                <w:rFonts w:eastAsia="Baskerville Old Face"/>
              </w:rPr>
              <w:t xml:space="preserve"> </w:t>
            </w:r>
          </w:p>
        </w:tc>
        <w:tc>
          <w:tcPr>
            <w:tcW w:w="4261" w:type="dxa"/>
            <w:vMerge/>
            <w:tcMar>
              <w:top w:w="288" w:type="dxa"/>
              <w:left w:w="115" w:type="dxa"/>
              <w:bottom w:w="288" w:type="dxa"/>
              <w:right w:w="115" w:type="dxa"/>
            </w:tcMar>
          </w:tcPr>
          <w:p w:rsidRPr="00D50CD1" w:rsidR="00B66B60" w:rsidP="005A143D" w:rsidRDefault="00B66B60" w14:paraId="7CF4B687" w14:textId="77777777">
            <w:pPr>
              <w:rPr>
                <w:rFonts w:asciiTheme="majorHAnsi" w:hAnsiTheme="majorHAnsi"/>
                <w:color w:val="FFFFFF" w:themeColor="background1"/>
                <w:sz w:val="32"/>
                <w:szCs w:val="32"/>
              </w:rPr>
            </w:pPr>
          </w:p>
        </w:tc>
        <w:tc>
          <w:tcPr>
            <w:tcW w:w="3569" w:type="dxa"/>
            <w:gridSpan w:val="2"/>
            <w:vMerge/>
            <w:tcMar>
              <w:top w:w="288" w:type="dxa"/>
              <w:left w:w="115" w:type="dxa"/>
              <w:bottom w:w="288" w:type="dxa"/>
              <w:right w:w="288" w:type="dxa"/>
            </w:tcMar>
          </w:tcPr>
          <w:p w:rsidRPr="004D7C5A" w:rsidR="00B66B60" w:rsidP="004D7C5A" w:rsidRDefault="00B66B60" w14:paraId="530B49E2" w14:textId="77777777">
            <w:pPr>
              <w:pStyle w:val="WhiteBodyCopy"/>
              <w:rPr>
                <w:rFonts w:eastAsia="Baskerville Old Face"/>
              </w:rPr>
            </w:pPr>
          </w:p>
        </w:tc>
      </w:tr>
      <w:tr w:rsidRPr="0070044D" w:rsidR="00351DA2" w:rsidTr="2E21B50C" w14:paraId="0E7CCC3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6"/>
        </w:trPr>
        <w:tc>
          <w:tcPr>
            <w:tcW w:w="12150" w:type="dxa"/>
            <w:gridSpan w:val="6"/>
            <w:tcBorders>
              <w:top w:val="single" w:color="000000" w:themeColor="text1" w:sz="0"/>
              <w:left w:val="single" w:color="000000" w:themeColor="text1" w:sz="0"/>
              <w:bottom w:val="single" w:color="000000" w:themeColor="text1" w:sz="0"/>
              <w:right w:val="single" w:color="000000" w:themeColor="text1" w:sz="0"/>
            </w:tcBorders>
            <w:shd w:val="clear" w:color="auto" w:fill="F64668" w:themeFill="accent2"/>
            <w:tcMar>
              <w:top w:w="0" w:type="dxa"/>
              <w:left w:w="288" w:type="dxa"/>
              <w:right w:w="115" w:type="dxa"/>
            </w:tcMar>
            <w:vAlign w:val="center"/>
          </w:tcPr>
          <w:p w:rsidRPr="004D7C5A" w:rsidR="00351DA2" w:rsidP="00AB28E3" w:rsidRDefault="00351DA2" w14:paraId="6D45167E" w14:textId="77777777">
            <w:pPr>
              <w:pStyle w:val="Footer"/>
            </w:pPr>
            <w:r>
              <w:t xml:space="preserve">Page </w:t>
            </w:r>
            <w:r w:rsidR="00AB28E3">
              <w:fldChar w:fldCharType="begin"/>
            </w:r>
            <w:r w:rsidR="00AB28E3">
              <w:instrText xml:space="preserve"> PAGE   \* MERGEFORMAT </w:instrText>
            </w:r>
            <w:r w:rsidR="00AB28E3">
              <w:fldChar w:fldCharType="separate"/>
            </w:r>
            <w:r w:rsidR="00226033">
              <w:rPr>
                <w:noProof/>
              </w:rPr>
              <w:t>2</w:t>
            </w:r>
            <w:r w:rsidR="00AB28E3">
              <w:rPr>
                <w:noProof/>
              </w:rPr>
              <w:fldChar w:fldCharType="end"/>
            </w:r>
          </w:p>
        </w:tc>
      </w:tr>
    </w:tbl>
    <w:p w:rsidR="008329ED" w:rsidRDefault="008329ED" w14:paraId="64B26DB5" w14:textId="77777777"/>
    <w:p w:rsidR="0063237B" w:rsidRDefault="0063237B" w14:paraId="2C27A6E6" w14:textId="77777777">
      <w:pPr>
        <w:sectPr w:rsidR="0063237B" w:rsidSect="00C311CE">
          <w:pgSz w:w="15840" w:h="24480" w:orient="portrait" w:code="3"/>
          <w:pgMar w:top="1008" w:right="1440" w:bottom="0" w:left="1440" w:header="720" w:footer="432" w:gutter="0"/>
          <w:cols w:space="720"/>
          <w:docGrid w:linePitch="360"/>
        </w:sectPr>
      </w:pPr>
    </w:p>
    <w:tbl>
      <w:tblPr>
        <w:tblStyle w:val="TableGrid"/>
        <w:tblW w:w="5000" w:type="pct"/>
        <w:tblLayout w:type="fixed"/>
        <w:tblLook w:val="04A0" w:firstRow="1" w:lastRow="0" w:firstColumn="1" w:lastColumn="0" w:noHBand="0" w:noVBand="1"/>
      </w:tblPr>
      <w:tblGrid>
        <w:gridCol w:w="3600"/>
        <w:gridCol w:w="714"/>
        <w:gridCol w:w="4314"/>
        <w:gridCol w:w="732"/>
        <w:gridCol w:w="3582"/>
        <w:gridCol w:w="18"/>
      </w:tblGrid>
      <w:tr w:rsidR="008F5442" w:rsidTr="009702C8" w14:paraId="7BE221C9" w14:textId="77777777">
        <w:trPr>
          <w:trHeight w:val="864"/>
        </w:trPr>
        <w:tc>
          <w:tcPr>
            <w:tcW w:w="3600" w:type="dxa"/>
            <w:tcBorders>
              <w:top w:val="nil"/>
              <w:left w:val="nil"/>
              <w:bottom w:val="nil"/>
              <w:right w:val="nil"/>
            </w:tcBorders>
            <w:shd w:val="clear" w:color="auto" w:fill="F64668" w:themeFill="accent2"/>
            <w:tcMar>
              <w:left w:w="0" w:type="dxa"/>
              <w:right w:w="0" w:type="dxa"/>
            </w:tcMar>
            <w:vAlign w:val="center"/>
          </w:tcPr>
          <w:p w:rsidR="008F5442" w:rsidP="008F5442" w:rsidRDefault="00126E38" w14:paraId="083A9FD9" w14:textId="77777777">
            <w:pPr>
              <w:pStyle w:val="HeaderSmallText"/>
            </w:pPr>
            <w:sdt>
              <w:sdtPr>
                <w:id w:val="835198281"/>
                <w:placeholder>
                  <w:docPart w:val="10C02E8685724A3DB7CBBE5C710557B8"/>
                </w:placeholder>
                <w:showingPlcHdr/>
                <w15:appearance w15:val="hidden"/>
              </w:sdtPr>
              <w:sdtEndPr/>
              <w:sdtContent>
                <w:r w:rsidRPr="00554FC5" w:rsidR="008F5442">
                  <w:t>Tuesday, September 23, 20XX</w:t>
                </w:r>
              </w:sdtContent>
            </w:sdt>
            <w:r w:rsidRPr="00554FC5" w:rsidR="008F5442">
              <w:t xml:space="preserve"> </w:t>
            </w:r>
          </w:p>
        </w:tc>
        <w:tc>
          <w:tcPr>
            <w:tcW w:w="5760" w:type="dxa"/>
            <w:gridSpan w:val="3"/>
            <w:tcBorders>
              <w:top w:val="nil"/>
              <w:left w:val="nil"/>
              <w:bottom w:val="nil"/>
              <w:right w:val="nil"/>
            </w:tcBorders>
            <w:shd w:val="clear" w:color="auto" w:fill="F64668" w:themeFill="accent2"/>
            <w:vAlign w:val="center"/>
          </w:tcPr>
          <w:p w:rsidR="008F5442" w:rsidP="008F5442" w:rsidRDefault="00126E38" w14:paraId="4C12F696" w14:textId="77777777">
            <w:pPr>
              <w:pStyle w:val="HeaderNewspaperName"/>
            </w:pPr>
            <w:sdt>
              <w:sdtPr>
                <w:id w:val="-956256420"/>
                <w:placeholder>
                  <w:docPart w:val="FEB404175AAD48D2B7D9DB4A109C4E1E"/>
                </w:placeholder>
                <w:showingPlcHdr/>
                <w15:appearance w15:val="hidden"/>
              </w:sdtPr>
              <w:sdtEndPr/>
              <w:sdtContent>
                <w:r w:rsidRPr="00554FC5" w:rsidR="008F5442">
                  <w:t>THE NEWS TODAY</w:t>
                </w:r>
              </w:sdtContent>
            </w:sdt>
            <w:r w:rsidRPr="00554FC5" w:rsidR="008F5442">
              <w:t xml:space="preserve"> </w:t>
            </w:r>
          </w:p>
        </w:tc>
        <w:tc>
          <w:tcPr>
            <w:tcW w:w="3600" w:type="dxa"/>
            <w:gridSpan w:val="2"/>
            <w:tcBorders>
              <w:top w:val="nil"/>
              <w:left w:val="nil"/>
              <w:bottom w:val="nil"/>
              <w:right w:val="nil"/>
            </w:tcBorders>
            <w:shd w:val="clear" w:color="auto" w:fill="F64668" w:themeFill="accent2"/>
            <w:vAlign w:val="center"/>
          </w:tcPr>
          <w:p w:rsidR="008F5442" w:rsidP="008F5442" w:rsidRDefault="00126E38" w14:paraId="0E8ABF86" w14:textId="77777777">
            <w:pPr>
              <w:pStyle w:val="HeaderSmallText"/>
            </w:pPr>
            <w:sdt>
              <w:sdtPr>
                <w:id w:val="-831144807"/>
                <w:placeholder>
                  <w:docPart w:val="5330A470EB9F48F496E3BECC78E4E0F5"/>
                </w:placeholder>
                <w:showingPlcHdr/>
                <w15:appearance w15:val="hidden"/>
              </w:sdtPr>
              <w:sdtEndPr/>
              <w:sdtContent>
                <w:r w:rsidRPr="00554FC5" w:rsidR="008F5442">
                  <w:t>Issue #10</w:t>
                </w:r>
              </w:sdtContent>
            </w:sdt>
            <w:r w:rsidR="008F5442">
              <w:t xml:space="preserve"> </w:t>
            </w:r>
          </w:p>
        </w:tc>
      </w:tr>
      <w:tr w:rsidR="00A31D0D" w:rsidTr="00680D64" w14:paraId="36BB4306" w14:textId="77777777">
        <w:trPr>
          <w:gridAfter w:val="1"/>
          <w:wAfter w:w="18" w:type="dxa"/>
          <w:trHeight w:val="6426"/>
        </w:trPr>
        <w:tc>
          <w:tcPr>
            <w:tcW w:w="12942" w:type="dxa"/>
            <w:gridSpan w:val="5"/>
            <w:tcBorders>
              <w:top w:val="nil"/>
              <w:left w:val="nil"/>
              <w:bottom w:val="nil"/>
              <w:right w:val="nil"/>
            </w:tcBorders>
            <w:tcMar>
              <w:left w:w="0" w:type="dxa"/>
              <w:right w:w="0" w:type="dxa"/>
            </w:tcMar>
          </w:tcPr>
          <w:p w:rsidRPr="00AE030C" w:rsidR="00A31D0D" w:rsidP="004F2CE7" w:rsidRDefault="004F7A5D" w14:paraId="2D371F5F" w14:textId="77777777">
            <w:pPr>
              <w:pStyle w:val="NoSpacing"/>
              <w:rPr>
                <w:noProof/>
                <w:sz w:val="24"/>
                <w:szCs w:val="24"/>
              </w:rPr>
            </w:pPr>
            <w:r w:rsidRPr="00AE030C">
              <w:rPr>
                <w:noProof/>
                <w:sz w:val="24"/>
                <w:szCs w:val="24"/>
              </w:rPr>
              <mc:AlternateContent>
                <mc:Choice Requires="wps">
                  <w:drawing>
                    <wp:anchor distT="45720" distB="45720" distL="114300" distR="114300" simplePos="0" relativeHeight="251649024" behindDoc="0" locked="0" layoutInCell="1" allowOverlap="1" wp14:anchorId="0CD13B82" wp14:editId="51E4B108">
                      <wp:simplePos x="0" y="0"/>
                      <wp:positionH relativeFrom="column">
                        <wp:posOffset>-2540</wp:posOffset>
                      </wp:positionH>
                      <wp:positionV relativeFrom="paragraph">
                        <wp:posOffset>3435350</wp:posOffset>
                      </wp:positionV>
                      <wp:extent cx="5486400" cy="1440815"/>
                      <wp:effectExtent l="0" t="0" r="0" b="698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40815"/>
                              </a:xfrm>
                              <a:prstGeom prst="rect">
                                <a:avLst/>
                              </a:prstGeom>
                              <a:solidFill>
                                <a:schemeClr val="accent1"/>
                              </a:solidFill>
                              <a:ln w="9525">
                                <a:noFill/>
                                <a:miter lim="800000"/>
                                <a:headEnd/>
                                <a:tailEnd/>
                              </a:ln>
                            </wps:spPr>
                            <wps:txbx>
                              <w:txbxContent>
                                <w:p w:rsidRPr="00554FC5" w:rsidR="008F5442" w:rsidP="008F5442" w:rsidRDefault="00126E38" w14:paraId="507B7EFF" w14:textId="77777777">
                                  <w:pPr>
                                    <w:pStyle w:val="WhiteArticleTitle"/>
                                  </w:pPr>
                                  <w:sdt>
                                    <w:sdtPr>
                                      <w:id w:val="-1080835437"/>
                                      <w:showingPlcHdr/>
                                      <w15:appearance w15:val="hidden"/>
                                    </w:sdtPr>
                                    <w:sdtEndPr/>
                                    <w:sdtContent>
                                      <w:r w:rsidRPr="00554FC5" w:rsidR="008F5442">
                                        <w:t>The latest news story</w:t>
                                      </w:r>
                                    </w:sdtContent>
                                  </w:sdt>
                                </w:p>
                                <w:p w:rsidRPr="00AA0B34" w:rsidR="004F7A5D" w:rsidP="008F5442" w:rsidRDefault="00126E38" w14:paraId="2CC3D368" w14:textId="77777777">
                                  <w:pPr>
                                    <w:pStyle w:val="WhiteArticleSubtitle"/>
                                    <w:rPr>
                                      <w:sz w:val="72"/>
                                      <w:szCs w:val="72"/>
                                    </w:rPr>
                                  </w:pPr>
                                  <w:sdt>
                                    <w:sdtPr>
                                      <w:id w:val="-221067906"/>
                                      <w:showingPlcHdr/>
                                      <w15:appearance w15:val="hidden"/>
                                    </w:sdtPr>
                                    <w:sdtEndPr/>
                                    <w:sdtContent>
                                      <w:r w:rsidRPr="008F5442" w:rsidR="008F5442">
                                        <w:t>See what’s new today</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2pt;margin-top:270.5pt;width:6in;height:113.4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4185df [320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" w14:anchorId="0CD13B82">
                      <v:textbox>
                        <w:txbxContent>
                          <w:p w:rsidRPr="00554FC5" w:rsidR="008F5442" w:rsidP="008F5442" w:rsidRDefault="00126E38" w14:paraId="507B7EFF" w14:textId="77777777">
                            <w:pPr>
                              <w:pStyle w:val="WhiteArticleTitle"/>
                            </w:pPr>
                            <w:sdt>
                              <w:sdtPr>
                                <w:id w:val="-1080835437"/>
                                <w:showingPlcHdr/>
                                <w15:appearance w15:val="hidden"/>
                              </w:sdtPr>
                              <w:sdtEndPr/>
                              <w:sdtContent>
                                <w:r w:rsidRPr="00554FC5" w:rsidR="008F5442">
                                  <w:t>The latest news story</w:t>
                                </w:r>
                              </w:sdtContent>
                            </w:sdt>
                          </w:p>
                          <w:p w:rsidRPr="00AA0B34" w:rsidR="004F7A5D" w:rsidP="008F5442" w:rsidRDefault="00126E38" w14:paraId="2CC3D368" w14:textId="77777777">
                            <w:pPr>
                              <w:pStyle w:val="WhiteArticleSubtitle"/>
                              <w:rPr>
                                <w:sz w:val="72"/>
                                <w:szCs w:val="72"/>
                              </w:rPr>
                            </w:pPr>
                            <w:sdt>
                              <w:sdtPr>
                                <w:id w:val="-221067906"/>
                                <w:showingPlcHdr/>
                                <w15:appearance w15:val="hidden"/>
                              </w:sdtPr>
                              <w:sdtEndPr/>
                              <w:sdtContent>
                                <w:r w:rsidRPr="008F5442" w:rsidR="008F5442">
                                  <w:t>See what’s new today</w:t>
                                </w:r>
                              </w:sdtContent>
                            </w:sdt>
                          </w:p>
                        </w:txbxContent>
                      </v:textbox>
                    </v:shape>
                  </w:pict>
                </mc:Fallback>
              </mc:AlternateContent>
            </w:r>
            <w:r w:rsidRPr="0070044D">
              <w:rPr>
                <w:rFonts w:eastAsia="Baskerville Old Face"/>
                <w:noProof/>
              </w:rPr>
              <w:drawing>
                <wp:inline distT="0" distB="0" distL="0" distR="0" wp14:anchorId="4D6872B2" wp14:editId="3B04FAFE">
                  <wp:extent cx="8403590" cy="4203065"/>
                  <wp:effectExtent l="0" t="0" r="0" b="6985"/>
                  <wp:docPr id="24" name="Picture 24" descr="industrial pl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dustrial plant "/>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8405443" cy="4203992"/>
                          </a:xfrm>
                          <a:prstGeom prst="rect">
                            <a:avLst/>
                          </a:prstGeom>
                          <a:ln>
                            <a:noFill/>
                          </a:ln>
                          <a:extLst>
                            <a:ext uri="{53640926-AAD7-44D8-BBD7-CCE9431645EC}">
                              <a14:shadowObscured xmlns:a14="http://schemas.microsoft.com/office/drawing/2010/main"/>
                            </a:ext>
                          </a:extLst>
                        </pic:spPr>
                      </pic:pic>
                    </a:graphicData>
                  </a:graphic>
                </wp:inline>
              </w:drawing>
            </w:r>
          </w:p>
        </w:tc>
      </w:tr>
      <w:tr w:rsidR="00A7581E" w:rsidTr="009702C8" w14:paraId="4140C337" w14:textId="77777777">
        <w:trPr>
          <w:gridAfter w:val="1"/>
          <w:wAfter w:w="18" w:type="dxa"/>
          <w:trHeight w:val="846"/>
        </w:trPr>
        <w:tc>
          <w:tcPr>
            <w:tcW w:w="4314" w:type="dxa"/>
            <w:gridSpan w:val="2"/>
            <w:tcBorders>
              <w:top w:val="nil"/>
              <w:left w:val="nil"/>
              <w:bottom w:val="nil"/>
              <w:right w:val="nil"/>
            </w:tcBorders>
          </w:tcPr>
          <w:p w:rsidR="00A7581E" w:rsidRDefault="00A7581E" w14:paraId="490709E8" w14:textId="77777777"/>
        </w:tc>
        <w:tc>
          <w:tcPr>
            <w:tcW w:w="4314" w:type="dxa"/>
            <w:tcBorders>
              <w:top w:val="nil"/>
              <w:left w:val="nil"/>
              <w:bottom w:val="nil"/>
              <w:right w:val="nil"/>
            </w:tcBorders>
          </w:tcPr>
          <w:p w:rsidR="00A7581E" w:rsidRDefault="00A7581E" w14:paraId="2E13E31F" w14:textId="77777777"/>
        </w:tc>
        <w:tc>
          <w:tcPr>
            <w:tcW w:w="4314" w:type="dxa"/>
            <w:gridSpan w:val="2"/>
            <w:tcBorders>
              <w:top w:val="nil"/>
              <w:left w:val="nil"/>
              <w:bottom w:val="nil"/>
              <w:right w:val="nil"/>
            </w:tcBorders>
            <w:tcMar>
              <w:top w:w="216" w:type="dxa"/>
              <w:left w:w="115" w:type="dxa"/>
              <w:right w:w="115" w:type="dxa"/>
            </w:tcMar>
          </w:tcPr>
          <w:p w:rsidRPr="004F2CE7" w:rsidR="00A7581E" w:rsidP="004F2CE7" w:rsidRDefault="00126E38" w14:paraId="4BFCEDEF" w14:textId="77777777">
            <w:pPr>
              <w:pStyle w:val="PhotoCaption"/>
            </w:pPr>
            <w:sdt>
              <w:sdtPr>
                <w:id w:val="-899289432"/>
                <w:placeholder>
                  <w:docPart w:val="92740CB938B2407E80E0E3CAC256B513"/>
                </w:placeholder>
                <w:showingPlcHdr/>
                <w15:appearance w15:val="hidden"/>
              </w:sdtPr>
              <w:sdtEndPr/>
              <w:sdtContent>
                <w:r w:rsidRPr="004F2CE7" w:rsidR="004F2CE7">
                  <w:t>Picture Caption: To make your document look professionally produced, Word provides header, footer, cover page, and text box designs that complement each other.</w:t>
                </w:r>
              </w:sdtContent>
            </w:sdt>
            <w:r w:rsidRPr="004F2CE7" w:rsidR="004F2CE7">
              <w:t xml:space="preserve"> </w:t>
            </w:r>
          </w:p>
        </w:tc>
      </w:tr>
      <w:tr w:rsidR="00A7581E" w:rsidTr="009702C8" w14:paraId="409D9A62" w14:textId="77777777">
        <w:trPr>
          <w:gridAfter w:val="1"/>
          <w:wAfter w:w="18" w:type="dxa"/>
          <w:trHeight w:val="6480"/>
        </w:trPr>
        <w:tc>
          <w:tcPr>
            <w:tcW w:w="4314" w:type="dxa"/>
            <w:gridSpan w:val="2"/>
            <w:tcBorders>
              <w:top w:val="nil"/>
              <w:left w:val="nil"/>
              <w:bottom w:val="nil"/>
              <w:right w:val="nil"/>
            </w:tcBorders>
            <w:tcMar>
              <w:top w:w="216" w:type="dxa"/>
              <w:left w:w="115" w:type="dxa"/>
              <w:bottom w:w="72" w:type="dxa"/>
              <w:right w:w="115" w:type="dxa"/>
            </w:tcMar>
          </w:tcPr>
          <w:p w:rsidRPr="00BA6AD0" w:rsidR="00BA6AD0" w:rsidP="00BA6AD0" w:rsidRDefault="00126E38" w14:paraId="6C8DE334" w14:textId="77777777">
            <w:pPr>
              <w:pStyle w:val="AuthorName"/>
            </w:pPr>
            <w:sdt>
              <w:sdtPr>
                <w:id w:val="-1844304311"/>
                <w:placeholder>
                  <w:docPart w:val="4E7AFEA99E69466688D8A467CD685816"/>
                </w:placeholder>
                <w:showingPlcHdr/>
                <w15:appearance w15:val="hidden"/>
              </w:sdtPr>
              <w:sdtEndPr/>
              <w:sdtContent>
                <w:r w:rsidRPr="00BA6AD0" w:rsidR="00BA6AD0">
                  <w:t>Mirjam Nilsson</w:t>
                </w:r>
              </w:sdtContent>
            </w:sdt>
            <w:r w:rsidRPr="00BA6AD0" w:rsidR="00BA6AD0">
              <w:t xml:space="preserve"> </w:t>
            </w:r>
          </w:p>
          <w:p w:rsidRPr="00DF1355" w:rsidR="00A7581E" w:rsidP="007A17FD" w:rsidRDefault="00A7581E" w14:paraId="1A523402" w14:textId="77777777">
            <w:pPr>
              <w:pStyle w:val="NoSpacing"/>
            </w:pPr>
          </w:p>
          <w:p w:rsidR="00A7581E" w:rsidP="002255A6" w:rsidRDefault="00A7581E" w14:paraId="5EA1FCC7" w14:textId="77777777">
            <w:pPr>
              <w:rPr>
                <w:rFonts w:asciiTheme="majorHAnsi" w:hAnsiTheme="majorHAnsi"/>
              </w:rPr>
            </w:pPr>
            <w:r>
              <w:rPr>
                <w:rFonts w:asciiTheme="majorHAnsi" w:hAnsiTheme="majorHAnsi"/>
                <w:noProof/>
              </w:rPr>
              <mc:AlternateContent>
                <mc:Choice Requires="wps">
                  <w:drawing>
                    <wp:inline distT="0" distB="0" distL="0" distR="0" wp14:anchorId="491DC46E" wp14:editId="160587DB">
                      <wp:extent cx="609600" cy="152400"/>
                      <wp:effectExtent l="0" t="0" r="0" b="0"/>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2" style="width:48pt;height:12pt;visibility:visible;mso-wrap-style:square;mso-left-percent:-10001;mso-top-percent:-10001;mso-position-horizontal:absolute;mso-position-horizontal-relative:char;mso-position-vertical:absolute;mso-position-vertical-relative:line;mso-left-percent:-10001;mso-top-percent:-10001;v-text-anchor:middle" alt="&quot;&quot;" o:spid="_x0000_s1026" fillcolor="#f64668 [3205]" stroked="f" strokeweight="1pt" w14:anchorId="5EF086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">
                      <w10:anchorlock/>
                    </v:rect>
                  </w:pict>
                </mc:Fallback>
              </mc:AlternateContent>
            </w:r>
          </w:p>
          <w:sdt>
            <w:sdtPr>
              <w:id w:val="-1394965152"/>
              <w:placeholder>
                <w:docPart w:val="D0A4741A1BFF4C66A4196AE749126106"/>
              </w:placeholder>
              <w:showingPlcHdr/>
              <w15:appearance w15:val="hidden"/>
            </w:sdtPr>
            <w:sdtEndPr/>
            <w:sdtContent>
              <w:p w:rsidRPr="004F2CE7" w:rsidR="004F2CE7" w:rsidP="004F2CE7" w:rsidRDefault="004F2CE7" w14:paraId="076B4626" w14:textId="77777777">
                <w:r w:rsidRPr="004F2CE7">
                  <w:t xml:space="preserve">Video provides a powerful way to help you prove your point. When you click Online Video, you can paste in the embed code for the video you want to add. You can also type a keyword to search online for the video that best fits your document. </w:t>
                </w:r>
              </w:p>
              <w:p w:rsidRPr="004F2CE7" w:rsidR="004F2CE7" w:rsidP="004F2CE7" w:rsidRDefault="004F2CE7" w14:paraId="396EC9D7" w14:textId="77777777">
                <w:r w:rsidRPr="004F2CE7">
                  <w:t>Themes and styles also help keep your document coordinated. When you click Design and choose a new Theme, the pictures, charts, and SmartArt graphics change to match your new theme. When you apply styles, your headings change to match the new theme.</w:t>
                </w:r>
              </w:p>
              <w:p w:rsidR="00A7581E" w:rsidP="004F2CE7" w:rsidRDefault="004F2CE7" w14:paraId="6A42131F" w14:textId="77777777">
                <w:r w:rsidRPr="004F2CE7">
                  <w:t>When you work on a table, click where you want to add a row or a column, and then click the plus sign. Reading is easier, too, in the new Reading view. You can collapse parts of the document and focus on the text you want.</w:t>
                </w:r>
              </w:p>
            </w:sdtContent>
          </w:sdt>
        </w:tc>
        <w:sdt>
          <w:sdtPr>
            <w:id w:val="943425410"/>
            <w:placeholder>
              <w:docPart w:val="5A3584FDC85F454C9F2C1ACFE171EE0D"/>
            </w:placeholder>
            <w:showingPlcHdr/>
            <w15:appearance w15:val="hidden"/>
          </w:sdtPr>
          <w:sdtEndPr/>
          <w:sdtContent>
            <w:tc>
              <w:tcPr>
                <w:tcW w:w="4314" w:type="dxa"/>
                <w:tcBorders>
                  <w:top w:val="nil"/>
                  <w:left w:val="nil"/>
                  <w:bottom w:val="nil"/>
                  <w:right w:val="nil"/>
                </w:tcBorders>
                <w:tcMar>
                  <w:top w:w="216" w:type="dxa"/>
                  <w:left w:w="115" w:type="dxa"/>
                  <w:bottom w:w="72" w:type="dxa"/>
                  <w:right w:w="115" w:type="dxa"/>
                </w:tcMar>
              </w:tcPr>
              <w:p w:rsidRPr="004F2CE7" w:rsidR="004F2CE7" w:rsidP="004F2CE7" w:rsidRDefault="004F2CE7" w14:paraId="03E47A2F" w14:textId="77777777">
                <w:r w:rsidRPr="004F2CE7">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Pr="004F2CE7" w:rsidR="004F2CE7" w:rsidP="004F2CE7" w:rsidRDefault="004F2CE7" w14:paraId="6F302275" w14:textId="77777777">
                <w:r w:rsidRPr="004F2CE7">
                  <w:t xml:space="preserve">Themes and styles also help keep your document coordinated. When you click Design and choose a new Theme, the pictures, charts, and SmartArt graphics change to match your new theme. When you work on a table, click where you want to add a row or a column, and then click the plus sign. </w:t>
                </w:r>
              </w:p>
              <w:p w:rsidRPr="004F2CE7" w:rsidR="00537346" w:rsidP="004F2CE7" w:rsidRDefault="004F2CE7" w14:paraId="24A6C3FD" w14:textId="77777777">
                <w:r w:rsidRPr="004F2CE7">
                  <w:t>When you apply styles, your headings change to match the new theme. Video provides a powerful way to help you prove your point. When you click Online Video, you can paste in the embed code for the video you want to add. Video provides a powerful way to help you prove your point.</w:t>
                </w:r>
              </w:p>
            </w:tc>
          </w:sdtContent>
        </w:sdt>
        <w:sdt>
          <w:sdtPr>
            <w:id w:val="1504015071"/>
            <w:placeholder>
              <w:docPart w:val="7CF84BD39D3C4E2887EF3B0A6F24088B"/>
            </w:placeholder>
            <w:showingPlcHdr/>
            <w15:appearance w15:val="hidden"/>
          </w:sdtPr>
          <w:sdtEndPr/>
          <w:sdtContent>
            <w:tc>
              <w:tcPr>
                <w:tcW w:w="4314" w:type="dxa"/>
                <w:gridSpan w:val="2"/>
                <w:tcBorders>
                  <w:top w:val="nil"/>
                  <w:left w:val="nil"/>
                  <w:bottom w:val="nil"/>
                  <w:right w:val="nil"/>
                </w:tcBorders>
              </w:tcPr>
              <w:p w:rsidRPr="004F2CE7" w:rsidR="004F2CE7" w:rsidP="004F2CE7" w:rsidRDefault="004F2CE7" w14:paraId="2CB98087" w14:textId="77777777">
                <w:r w:rsidRPr="004F2CE7">
                  <w:t xml:space="preserve">When you apply styles, your headings change to match the new theme. Video provides a powerful way to help you prove your point. When you click Online Video, you can paste in the embed code for the video you want to add. You can also type a keyword to search online for the video that best fits your document. When you work on a table, click where you want to add a row or a column, and then click the plus sign. </w:t>
                </w:r>
              </w:p>
              <w:p w:rsidRPr="004F2CE7" w:rsidR="004F2CE7" w:rsidP="004F2CE7" w:rsidRDefault="004F2CE7" w14:paraId="638476AF" w14:textId="77777777">
                <w:r w:rsidRPr="004F2CE7">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Pr="004F2CE7" w:rsidR="00A7581E" w:rsidP="004F2CE7" w:rsidRDefault="004F2CE7" w14:paraId="6BCA07E4" w14:textId="77777777">
                <w:r w:rsidRPr="004F2CE7">
                  <w:t>Themes and styles also help keep your document coordinated. When you click Design and choose a new Theme, the pictures, charts, and SmartArt graphics change to match your new theme.</w:t>
                </w:r>
              </w:p>
            </w:tc>
          </w:sdtContent>
        </w:sdt>
      </w:tr>
      <w:tr w:rsidR="007A17FD" w:rsidTr="00862486" w14:paraId="3D6662BB" w14:textId="77777777">
        <w:trPr>
          <w:gridAfter w:val="1"/>
          <w:wAfter w:w="18" w:type="dxa"/>
          <w:trHeight w:val="576"/>
        </w:trPr>
        <w:tc>
          <w:tcPr>
            <w:tcW w:w="4314" w:type="dxa"/>
            <w:gridSpan w:val="2"/>
            <w:vMerge w:val="restart"/>
            <w:tcBorders>
              <w:top w:val="nil"/>
              <w:left w:val="nil"/>
              <w:right w:val="nil"/>
            </w:tcBorders>
            <w:shd w:val="clear" w:color="auto" w:fill="4185DF" w:themeFill="accent1"/>
            <w:tcMar>
              <w:top w:w="144" w:type="dxa"/>
              <w:left w:w="288" w:type="dxa"/>
              <w:bottom w:w="0" w:type="dxa"/>
              <w:right w:w="115" w:type="dxa"/>
            </w:tcMar>
          </w:tcPr>
          <w:p w:rsidRPr="002255A6" w:rsidR="007A17FD" w:rsidP="005F7F2A" w:rsidRDefault="00126E38" w14:paraId="79387272" w14:textId="77777777">
            <w:pPr>
              <w:pStyle w:val="SmallWhiteArticleTitle"/>
            </w:pPr>
            <w:sdt>
              <w:sdtPr>
                <w:id w:val="-260758499"/>
                <w:placeholder>
                  <w:docPart w:val="12C53EC2A41343A880A7470C64C3838D"/>
                </w:placeholder>
                <w:showingPlcHdr/>
                <w15:appearance w15:val="hidden"/>
              </w:sdtPr>
              <w:sdtEndPr/>
              <w:sdtContent>
                <w:r w:rsidRPr="004F2CE7" w:rsidR="007A17FD">
                  <w:t>The latest news</w:t>
                </w:r>
              </w:sdtContent>
            </w:sdt>
            <w:r w:rsidR="007A17FD">
              <w:t xml:space="preserve"> </w:t>
            </w:r>
          </w:p>
          <w:p w:rsidRPr="004F2CE7" w:rsidR="007A17FD" w:rsidP="004F2CE7" w:rsidRDefault="00126E38" w14:paraId="058B7F3F" w14:textId="77777777">
            <w:pPr>
              <w:pStyle w:val="SmallWhiteArticleSubtitle"/>
            </w:pPr>
            <w:sdt>
              <w:sdtPr>
                <w:id w:val="-289592460"/>
                <w:placeholder>
                  <w:docPart w:val="17823B55C32A4E99A070F34ECF84F47C"/>
                </w:placeholder>
                <w:showingPlcHdr/>
                <w15:appearance w15:val="hidden"/>
              </w:sdtPr>
              <w:sdtEndPr/>
              <w:sdtContent>
                <w:r w:rsidRPr="004F2CE7" w:rsidR="007A17FD">
                  <w:rPr>
                    <w:rStyle w:val="PlaceholderText"/>
                    <w:color w:val="FFFFFF" w:themeColor="background1"/>
                  </w:rPr>
                  <w:t>Breaking news</w:t>
                </w:r>
              </w:sdtContent>
            </w:sdt>
            <w:r w:rsidRPr="004F2CE7" w:rsidR="007A17FD">
              <w:t xml:space="preserve"> </w:t>
            </w:r>
          </w:p>
          <w:p w:rsidRPr="00A47476" w:rsidR="007A17FD" w:rsidP="004F2CE7" w:rsidRDefault="007A17FD" w14:paraId="539D42DE" w14:textId="77777777">
            <w:pPr>
              <w:pStyle w:val="NoSpacing"/>
            </w:pPr>
          </w:p>
          <w:p w:rsidRPr="00BA6AD0" w:rsidR="007A17FD" w:rsidP="004F2CE7" w:rsidRDefault="00126E38" w14:paraId="531B1437" w14:textId="77777777">
            <w:pPr>
              <w:pStyle w:val="WhiteBodyCopy"/>
            </w:pPr>
            <w:sdt>
              <w:sdtPr>
                <w:id w:val="-1113523761"/>
                <w:placeholder>
                  <w:docPart w:val="7C65ACF575694FCC8F152DB45EE25BF8"/>
                </w:placeholder>
                <w:showingPlcHdr/>
                <w15:appearance w15:val="hidden"/>
              </w:sdtPr>
              <w:sdtEndPr/>
              <w:sdtContent>
                <w:r w:rsidRPr="00BA6AD0" w:rsidR="007A17FD">
                  <w:t>Mirjam Nilsson</w:t>
                </w:r>
              </w:sdtContent>
            </w:sdt>
            <w:r w:rsidRPr="00BA6AD0" w:rsidR="007A17FD">
              <w:t xml:space="preserve"> </w:t>
            </w:r>
          </w:p>
          <w:p w:rsidRPr="002255A6" w:rsidR="007A17FD" w:rsidP="004F2CE7" w:rsidRDefault="007A17FD" w14:paraId="50E36C74" w14:textId="77777777">
            <w:pPr>
              <w:pStyle w:val="NoSpacing"/>
            </w:pPr>
          </w:p>
          <w:p w:rsidRPr="002255A6" w:rsidR="007A17FD" w:rsidP="004F2CE7" w:rsidRDefault="007A17FD" w14:paraId="3FC47C40" w14:textId="77777777">
            <w:r w:rsidRPr="002255A6">
              <w:rPr>
                <w:noProof/>
              </w:rPr>
              <mc:AlternateContent>
                <mc:Choice Requires="wps">
                  <w:drawing>
                    <wp:inline distT="0" distB="0" distL="0" distR="0" wp14:anchorId="6D399281" wp14:editId="54B656AC">
                      <wp:extent cx="609600" cy="152400"/>
                      <wp:effectExtent l="0" t="0" r="0" b="0"/>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3" style="width:48pt;height:12pt;visibility:visible;mso-wrap-style:square;mso-left-percent:-10001;mso-top-percent:-10001;mso-position-horizontal:absolute;mso-position-horizontal-relative:char;mso-position-vertical:absolute;mso-position-vertical-relative:line;mso-left-percent:-10001;mso-top-percent:-10001;v-text-anchor:middle" alt="&quot;&quot;" o:spid="_x0000_s1026" fillcolor="white [3212]" stroked="f" strokeweight="1pt" w14:anchorId="5B341C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">
                      <w10:anchorlock/>
                    </v:rect>
                  </w:pict>
                </mc:Fallback>
              </mc:AlternateContent>
            </w:r>
          </w:p>
          <w:p w:rsidRPr="002255A6" w:rsidR="007A17FD" w:rsidP="00B61323" w:rsidRDefault="00126E38" w14:paraId="6FDF827B" w14:textId="77777777">
            <w:pPr>
              <w:pStyle w:val="WhiteBodyCopy"/>
            </w:pPr>
            <w:sdt>
              <w:sdtPr>
                <w:id w:val="1290480702"/>
                <w:placeholder>
                  <w:docPart w:val="9103486F2A494773884C5466BD23BD37"/>
                </w:placeholder>
                <w:showingPlcHdr/>
                <w15:appearance w15:val="hidden"/>
              </w:sdtPr>
              <w:sdtEndPr/>
              <w:sdtContent>
                <w:r w:rsidRPr="004F2CE7" w:rsidR="007A17FD">
                  <w:t>Video provides a powerful way to help you prove your point. When you click Online Video, you can paste in the embed code for the video you want to add. You can also type a keyword to search online for the video that best fits your document. Themes and styles also help keep your document coordinated. When you click Design and choose a new Theme, the pictures, charts, and SmartArt graphics change to match your new theme. When you apply styles, your headings change to match the new theme.</w:t>
                </w:r>
              </w:sdtContent>
            </w:sdt>
            <w:r w:rsidR="007A17FD">
              <w:t xml:space="preserve"> </w:t>
            </w:r>
          </w:p>
        </w:tc>
        <w:sdt>
          <w:sdtPr>
            <w:id w:val="-1468204410"/>
            <w:placeholder>
              <w:docPart w:val="3C548E7328C64BFBA512CC6F9384133B"/>
            </w:placeholder>
            <w:showingPlcHdr/>
            <w15:appearance w15:val="hidden"/>
          </w:sdtPr>
          <w:sdtEndPr/>
          <w:sdtContent>
            <w:tc>
              <w:tcPr>
                <w:tcW w:w="4314" w:type="dxa"/>
                <w:vMerge w:val="restart"/>
                <w:tcBorders>
                  <w:top w:val="nil"/>
                  <w:left w:val="nil"/>
                  <w:right w:val="nil"/>
                </w:tcBorders>
                <w:shd w:val="clear" w:color="auto" w:fill="4185DF" w:themeFill="accent1"/>
                <w:tcMar>
                  <w:top w:w="144" w:type="dxa"/>
                  <w:left w:w="115" w:type="dxa"/>
                  <w:bottom w:w="0" w:type="dxa"/>
                  <w:right w:w="115" w:type="dxa"/>
                </w:tcMar>
              </w:tcPr>
              <w:p w:rsidRPr="004F2CE7" w:rsidR="007A17FD" w:rsidP="004F2CE7" w:rsidRDefault="007A17FD" w14:paraId="6C9DA3B7" w14:textId="77777777">
                <w:pPr>
                  <w:pStyle w:val="WhiteBodyCopy"/>
                </w:pPr>
                <w:r w:rsidRPr="004F2CE7">
                  <w:t>Reading is easier, too, in the new Reading view. You can collapse parts of the document and focus on the text you want.</w:t>
                </w:r>
              </w:p>
              <w:p w:rsidRPr="004F2CE7" w:rsidR="007A17FD" w:rsidP="004F2CE7" w:rsidRDefault="007A17FD" w14:paraId="769E8735" w14:textId="77777777">
                <w:pPr>
                  <w:pStyle w:val="WhiteBodyCopy"/>
                </w:pPr>
                <w:r w:rsidRPr="004F2CE7">
                  <w:t>If you need to stop reading before you reach the end, Word remembers where you left off - even on another device. Save time in Word with new buttons that show up where you need them. Video provides a powerful way to help you prove your point.</w:t>
                </w:r>
              </w:p>
              <w:p w:rsidRPr="002255A6" w:rsidR="007A17FD" w:rsidP="004F2CE7" w:rsidRDefault="007A17FD" w14:paraId="3AB5F377" w14:textId="77777777">
                <w:pPr>
                  <w:pStyle w:val="WhiteBodyCopy"/>
                </w:pPr>
                <w:r w:rsidRPr="004F2CE7">
                  <w:t>When you work on a table, click where you want to add a row or a column, and then click the plus sign.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tc>
          </w:sdtContent>
        </w:sdt>
        <w:tc>
          <w:tcPr>
            <w:tcW w:w="4314" w:type="dxa"/>
            <w:gridSpan w:val="2"/>
            <w:tcBorders>
              <w:top w:val="nil"/>
              <w:left w:val="nil"/>
              <w:bottom w:val="nil"/>
              <w:right w:val="nil"/>
            </w:tcBorders>
            <w:shd w:val="clear" w:color="auto" w:fill="4185DF" w:themeFill="accent1"/>
            <w:tcMar>
              <w:top w:w="144" w:type="dxa"/>
              <w:left w:w="115" w:type="dxa"/>
              <w:bottom w:w="0" w:type="dxa"/>
              <w:right w:w="288" w:type="dxa"/>
            </w:tcMar>
          </w:tcPr>
          <w:p w:rsidRPr="007A17FD" w:rsidR="007A17FD" w:rsidP="007A17FD" w:rsidRDefault="00126E38" w14:paraId="7149F5C4" w14:textId="77777777">
            <w:pPr>
              <w:pStyle w:val="WhiteBodyCopy"/>
            </w:pPr>
            <w:sdt>
              <w:sdtPr>
                <w:id w:val="2091813325"/>
                <w:placeholder>
                  <w:docPart w:val="08CFCD01F21A41099F3227A1F89FCBC0"/>
                </w:placeholder>
                <w:showingPlcHdr/>
                <w15:appearance w15:val="hidden"/>
              </w:sdtPr>
              <w:sdtEndPr/>
              <w:sdtContent>
                <w:r w:rsidRPr="004F2CE7" w:rsidR="007A17FD">
                  <w:t>Themes and styles also help keep your document coordinated. When you click Design and choose a new Theme, the pictures, charts, and SmartArt graphics change to match your new theme.</w:t>
                </w:r>
              </w:sdtContent>
            </w:sdt>
            <w:r w:rsidR="007A17FD">
              <w:t xml:space="preserve"> </w:t>
            </w:r>
          </w:p>
        </w:tc>
      </w:tr>
      <w:tr w:rsidR="007A17FD" w:rsidTr="00680D64" w14:paraId="46C59086" w14:textId="77777777">
        <w:trPr>
          <w:gridAfter w:val="1"/>
          <w:wAfter w:w="18" w:type="dxa"/>
          <w:trHeight w:val="2618"/>
        </w:trPr>
        <w:tc>
          <w:tcPr>
            <w:tcW w:w="4314" w:type="dxa"/>
            <w:gridSpan w:val="2"/>
            <w:vMerge/>
            <w:tcBorders>
              <w:left w:val="nil"/>
              <w:right w:val="nil"/>
            </w:tcBorders>
            <w:shd w:val="clear" w:color="auto" w:fill="4185DF" w:themeFill="accent1"/>
            <w:tcMar>
              <w:top w:w="144" w:type="dxa"/>
              <w:left w:w="288" w:type="dxa"/>
              <w:bottom w:w="144" w:type="dxa"/>
              <w:right w:w="115" w:type="dxa"/>
            </w:tcMar>
          </w:tcPr>
          <w:p w:rsidR="007A17FD" w:rsidP="005F7F2A" w:rsidRDefault="007A17FD" w14:paraId="1BE66399" w14:textId="77777777">
            <w:pPr>
              <w:pStyle w:val="SmallWhiteArticleTitle"/>
            </w:pPr>
          </w:p>
        </w:tc>
        <w:tc>
          <w:tcPr>
            <w:tcW w:w="4314" w:type="dxa"/>
            <w:vMerge/>
            <w:tcBorders>
              <w:left w:val="nil"/>
              <w:right w:val="nil"/>
            </w:tcBorders>
            <w:shd w:val="clear" w:color="auto" w:fill="4185DF" w:themeFill="accent1"/>
            <w:tcMar>
              <w:top w:w="144" w:type="dxa"/>
              <w:left w:w="115" w:type="dxa"/>
              <w:bottom w:w="144" w:type="dxa"/>
              <w:right w:w="115" w:type="dxa"/>
            </w:tcMar>
          </w:tcPr>
          <w:p w:rsidR="007A17FD" w:rsidP="004F2CE7" w:rsidRDefault="007A17FD" w14:paraId="708798E1" w14:textId="77777777">
            <w:pPr>
              <w:pStyle w:val="WhiteBodyCopy"/>
            </w:pPr>
          </w:p>
        </w:tc>
        <w:tc>
          <w:tcPr>
            <w:tcW w:w="4314" w:type="dxa"/>
            <w:gridSpan w:val="2"/>
            <w:tcBorders>
              <w:top w:val="nil"/>
              <w:left w:val="nil"/>
              <w:bottom w:val="nil"/>
              <w:right w:val="nil"/>
            </w:tcBorders>
            <w:shd w:val="clear" w:color="auto" w:fill="4185DF" w:themeFill="accent1"/>
            <w:tcMar>
              <w:top w:w="144" w:type="dxa"/>
              <w:left w:w="115" w:type="dxa"/>
              <w:bottom w:w="0" w:type="dxa"/>
              <w:right w:w="288" w:type="dxa"/>
            </w:tcMar>
          </w:tcPr>
          <w:p w:rsidR="007A17FD" w:rsidP="007A17FD" w:rsidRDefault="007A17FD" w14:paraId="1D00E7B3" w14:textId="77777777">
            <w:pPr>
              <w:pStyle w:val="NoSpacing"/>
            </w:pPr>
            <w:r>
              <w:rPr>
                <w:noProof/>
              </w:rPr>
              <w:drawing>
                <wp:inline distT="0" distB="0" distL="0" distR="0" wp14:anchorId="7227EF68" wp14:editId="01184A58">
                  <wp:extent cx="2514600" cy="1802130"/>
                  <wp:effectExtent l="0" t="0" r="0" b="7620"/>
                  <wp:docPr id="36" name="Picture 36" descr="shipping container 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ipping container yard"/>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514600" cy="1802130"/>
                          </a:xfrm>
                          <a:prstGeom prst="rect">
                            <a:avLst/>
                          </a:prstGeom>
                          <a:ln>
                            <a:noFill/>
                          </a:ln>
                          <a:extLst>
                            <a:ext uri="{53640926-AAD7-44D8-BBD7-CCE9431645EC}">
                              <a14:shadowObscured xmlns:a14="http://schemas.microsoft.com/office/drawing/2010/main"/>
                            </a:ext>
                          </a:extLst>
                        </pic:spPr>
                      </pic:pic>
                    </a:graphicData>
                  </a:graphic>
                </wp:inline>
              </w:drawing>
            </w:r>
          </w:p>
        </w:tc>
      </w:tr>
      <w:tr w:rsidR="007A17FD" w:rsidTr="00862486" w14:paraId="18ED2AC8" w14:textId="77777777">
        <w:trPr>
          <w:gridAfter w:val="1"/>
          <w:wAfter w:w="18" w:type="dxa"/>
          <w:trHeight w:val="845"/>
        </w:trPr>
        <w:tc>
          <w:tcPr>
            <w:tcW w:w="4314" w:type="dxa"/>
            <w:gridSpan w:val="2"/>
            <w:vMerge/>
            <w:tcBorders>
              <w:left w:val="nil"/>
              <w:bottom w:val="nil"/>
              <w:right w:val="nil"/>
            </w:tcBorders>
            <w:shd w:val="clear" w:color="auto" w:fill="4185DF" w:themeFill="accent1"/>
            <w:tcMar>
              <w:top w:w="144" w:type="dxa"/>
              <w:left w:w="288" w:type="dxa"/>
              <w:bottom w:w="144" w:type="dxa"/>
              <w:right w:w="115" w:type="dxa"/>
            </w:tcMar>
          </w:tcPr>
          <w:p w:rsidRPr="002255A6" w:rsidR="007A17FD" w:rsidP="005F7F2A" w:rsidRDefault="007A17FD" w14:paraId="24463DFF" w14:textId="77777777">
            <w:pPr>
              <w:pStyle w:val="SmallWhiteArticleTitle"/>
            </w:pPr>
          </w:p>
        </w:tc>
        <w:tc>
          <w:tcPr>
            <w:tcW w:w="4314" w:type="dxa"/>
            <w:vMerge/>
            <w:tcBorders>
              <w:left w:val="nil"/>
              <w:bottom w:val="nil"/>
              <w:right w:val="nil"/>
            </w:tcBorders>
            <w:shd w:val="clear" w:color="auto" w:fill="4185DF" w:themeFill="accent1"/>
            <w:tcMar>
              <w:top w:w="144" w:type="dxa"/>
              <w:left w:w="115" w:type="dxa"/>
              <w:bottom w:w="144" w:type="dxa"/>
              <w:right w:w="115" w:type="dxa"/>
            </w:tcMar>
          </w:tcPr>
          <w:p w:rsidRPr="002255A6" w:rsidR="007A17FD" w:rsidP="00BB28CF" w:rsidRDefault="007A17FD" w14:paraId="35C526E5" w14:textId="77777777">
            <w:pPr>
              <w:pStyle w:val="WhiteBodyCopy"/>
            </w:pPr>
          </w:p>
        </w:tc>
        <w:tc>
          <w:tcPr>
            <w:tcW w:w="4314" w:type="dxa"/>
            <w:gridSpan w:val="2"/>
            <w:tcBorders>
              <w:top w:val="nil"/>
              <w:left w:val="nil"/>
              <w:bottom w:val="nil"/>
              <w:right w:val="nil"/>
            </w:tcBorders>
            <w:shd w:val="clear" w:color="auto" w:fill="4185DF" w:themeFill="accent1"/>
            <w:tcMar>
              <w:top w:w="144" w:type="dxa"/>
              <w:left w:w="115" w:type="dxa"/>
              <w:bottom w:w="144" w:type="dxa"/>
              <w:right w:w="288" w:type="dxa"/>
            </w:tcMar>
          </w:tcPr>
          <w:p w:rsidRPr="004F2CE7" w:rsidR="007A17FD" w:rsidP="004F2CE7" w:rsidRDefault="00126E38" w14:paraId="6771EF10" w14:textId="77777777">
            <w:pPr>
              <w:pStyle w:val="PhotoCaption"/>
              <w:rPr>
                <w:rStyle w:val="Whitetext"/>
              </w:rPr>
            </w:pPr>
            <w:sdt>
              <w:sdtPr>
                <w:rPr>
                  <w:rStyle w:val="Whitetext"/>
                </w:rPr>
                <w:id w:val="-119454308"/>
                <w:placeholder>
                  <w:docPart w:val="BA909F4BCEA74C20B048FF980743A19D"/>
                </w:placeholder>
                <w:showingPlcHdr/>
                <w15:appearance w15:val="hidden"/>
              </w:sdtPr>
              <w:sdtEndPr>
                <w:rPr>
                  <w:rStyle w:val="Whitetext"/>
                </w:rPr>
              </w:sdtEndPr>
              <w:sdtContent>
                <w:r w:rsidRPr="004F2CE7" w:rsidR="007A17FD">
                  <w:rPr>
                    <w:rStyle w:val="Whitetext"/>
                  </w:rPr>
                  <w:t>Picture Caption: To make your document look professionally produced, Word provides header, footer, cover page, and text box designs that complement each other.</w:t>
                </w:r>
              </w:sdtContent>
            </w:sdt>
            <w:r w:rsidRPr="004F2CE7" w:rsidR="007A17FD">
              <w:rPr>
                <w:rStyle w:val="Whitetext"/>
              </w:rPr>
              <w:t xml:space="preserve"> </w:t>
            </w:r>
          </w:p>
        </w:tc>
      </w:tr>
      <w:tr w:rsidR="009D4DB5" w:rsidTr="00680D64" w14:paraId="50E7ADCA" w14:textId="77777777">
        <w:trPr>
          <w:gridAfter w:val="1"/>
          <w:wAfter w:w="18" w:type="dxa"/>
          <w:trHeight w:val="576"/>
        </w:trPr>
        <w:tc>
          <w:tcPr>
            <w:tcW w:w="12942" w:type="dxa"/>
            <w:gridSpan w:val="5"/>
            <w:tcBorders>
              <w:top w:val="nil"/>
              <w:left w:val="nil"/>
              <w:bottom w:val="nil"/>
              <w:right w:val="nil"/>
            </w:tcBorders>
            <w:shd w:val="clear" w:color="auto" w:fill="F64668" w:themeFill="accent2"/>
            <w:tcMar>
              <w:top w:w="0" w:type="dxa"/>
              <w:left w:w="288" w:type="dxa"/>
              <w:bottom w:w="0" w:type="dxa"/>
              <w:right w:w="115" w:type="dxa"/>
            </w:tcMar>
            <w:vAlign w:val="center"/>
          </w:tcPr>
          <w:p w:rsidRPr="001503DB" w:rsidR="009D4DB5" w:rsidP="007A5FA5" w:rsidRDefault="007A5FA5" w14:paraId="5D8EF8B2" w14:textId="77777777">
            <w:pPr>
              <w:pStyle w:val="WhitePageNumber"/>
            </w:pPr>
            <w:r>
              <w:t xml:space="preserve">Page </w:t>
            </w:r>
            <w:r w:rsidR="008D5F52">
              <w:fldChar w:fldCharType="begin"/>
            </w:r>
            <w:r w:rsidR="008D5F52">
              <w:instrText xml:space="preserve"> PAGE   \* MERGEFORMAT </w:instrText>
            </w:r>
            <w:r w:rsidR="008D5F52">
              <w:fldChar w:fldCharType="separate"/>
            </w:r>
            <w:r w:rsidR="00226033">
              <w:rPr>
                <w:noProof/>
              </w:rPr>
              <w:t>3</w:t>
            </w:r>
            <w:r w:rsidR="008D5F52">
              <w:rPr>
                <w:noProof/>
              </w:rPr>
              <w:fldChar w:fldCharType="end"/>
            </w:r>
          </w:p>
        </w:tc>
      </w:tr>
    </w:tbl>
    <w:p w:rsidR="007E35B0" w:rsidRDefault="007E35B0" w14:paraId="6302F227" w14:textId="77777777"/>
    <w:p w:rsidR="007A17FD" w:rsidRDefault="007A17FD" w14:paraId="03109EDC" w14:textId="77777777">
      <w:pPr>
        <w:sectPr w:rsidR="007A17FD" w:rsidSect="00C311CE">
          <w:pgSz w:w="15840" w:h="24480" w:orient="portrait" w:code="3"/>
          <w:pgMar w:top="1008" w:right="1440" w:bottom="0" w:left="1440" w:header="720" w:footer="432" w:gutter="0"/>
          <w:cols w:space="720"/>
          <w:docGrid w:linePitch="360"/>
        </w:sectPr>
      </w:pPr>
    </w:p>
    <w:tbl>
      <w:tblPr>
        <w:tblStyle w:val="TableGrid"/>
        <w:tblW w:w="5000" w:type="pct"/>
        <w:tblLayout w:type="fixed"/>
        <w:tblLook w:val="04A0" w:firstRow="1" w:lastRow="0" w:firstColumn="1" w:lastColumn="0" w:noHBand="0" w:noVBand="1"/>
      </w:tblPr>
      <w:tblGrid>
        <w:gridCol w:w="3600"/>
        <w:gridCol w:w="2880"/>
        <w:gridCol w:w="2880"/>
        <w:gridCol w:w="3600"/>
      </w:tblGrid>
      <w:tr w:rsidR="008F5442" w:rsidTr="009702C8" w14:paraId="003AEAA7" w14:textId="77777777">
        <w:trPr>
          <w:trHeight w:val="864"/>
        </w:trPr>
        <w:tc>
          <w:tcPr>
            <w:tcW w:w="3600" w:type="dxa"/>
            <w:tcBorders>
              <w:top w:val="nil"/>
              <w:left w:val="nil"/>
              <w:bottom w:val="nil"/>
              <w:right w:val="nil"/>
            </w:tcBorders>
            <w:shd w:val="clear" w:color="auto" w:fill="F64668" w:themeFill="accent2"/>
            <w:tcMar>
              <w:left w:w="0" w:type="dxa"/>
              <w:right w:w="0" w:type="dxa"/>
            </w:tcMar>
            <w:vAlign w:val="center"/>
          </w:tcPr>
          <w:p w:rsidR="008F5442" w:rsidP="008F5442" w:rsidRDefault="00126E38" w14:paraId="2FAB057C" w14:textId="77777777">
            <w:pPr>
              <w:pStyle w:val="HeaderSmallText"/>
            </w:pPr>
            <w:sdt>
              <w:sdtPr>
                <w:id w:val="1475477235"/>
                <w:placeholder>
                  <w:docPart w:val="0D14140B7D95437D9E6855106E4EBC8B"/>
                </w:placeholder>
                <w:showingPlcHdr/>
                <w15:appearance w15:val="hidden"/>
              </w:sdtPr>
              <w:sdtEndPr/>
              <w:sdtContent>
                <w:r w:rsidRPr="00554FC5" w:rsidR="008F5442">
                  <w:t>Tuesday, September 23, 20XX</w:t>
                </w:r>
              </w:sdtContent>
            </w:sdt>
            <w:r w:rsidRPr="00554FC5" w:rsidR="008F5442">
              <w:t xml:space="preserve"> </w:t>
            </w:r>
          </w:p>
        </w:tc>
        <w:tc>
          <w:tcPr>
            <w:tcW w:w="5760" w:type="dxa"/>
            <w:gridSpan w:val="2"/>
            <w:tcBorders>
              <w:top w:val="nil"/>
              <w:left w:val="nil"/>
              <w:bottom w:val="nil"/>
              <w:right w:val="nil"/>
            </w:tcBorders>
            <w:shd w:val="clear" w:color="auto" w:fill="F64668" w:themeFill="accent2"/>
            <w:vAlign w:val="center"/>
          </w:tcPr>
          <w:p w:rsidR="008F5442" w:rsidP="008F5442" w:rsidRDefault="00126E38" w14:paraId="4EFE3C4B" w14:textId="77777777">
            <w:pPr>
              <w:pStyle w:val="HeaderNewspaperName"/>
            </w:pPr>
            <w:sdt>
              <w:sdtPr>
                <w:id w:val="323086413"/>
                <w:placeholder>
                  <w:docPart w:val="1311EF78965F4DC2904DDFBD4609AC2D"/>
                </w:placeholder>
                <w:showingPlcHdr/>
                <w15:appearance w15:val="hidden"/>
              </w:sdtPr>
              <w:sdtEndPr/>
              <w:sdtContent>
                <w:r w:rsidRPr="00554FC5" w:rsidR="008F5442">
                  <w:t>THE NEWS TODAY</w:t>
                </w:r>
              </w:sdtContent>
            </w:sdt>
            <w:r w:rsidRPr="00554FC5" w:rsidR="008F5442">
              <w:t xml:space="preserve"> </w:t>
            </w:r>
          </w:p>
        </w:tc>
        <w:tc>
          <w:tcPr>
            <w:tcW w:w="3600" w:type="dxa"/>
            <w:tcBorders>
              <w:top w:val="nil"/>
              <w:left w:val="nil"/>
              <w:bottom w:val="nil"/>
              <w:right w:val="nil"/>
            </w:tcBorders>
            <w:shd w:val="clear" w:color="auto" w:fill="F64668" w:themeFill="accent2"/>
            <w:vAlign w:val="center"/>
          </w:tcPr>
          <w:p w:rsidR="008F5442" w:rsidP="008F5442" w:rsidRDefault="00126E38" w14:paraId="0A5BD65A" w14:textId="77777777">
            <w:pPr>
              <w:pStyle w:val="HeaderSmallText"/>
            </w:pPr>
            <w:sdt>
              <w:sdtPr>
                <w:id w:val="1185397262"/>
                <w:placeholder>
                  <w:docPart w:val="E8D2766A752E46FBA58EE5F78075C15D"/>
                </w:placeholder>
                <w:showingPlcHdr/>
                <w15:appearance w15:val="hidden"/>
              </w:sdtPr>
              <w:sdtEndPr/>
              <w:sdtContent>
                <w:r w:rsidRPr="00554FC5" w:rsidR="008F5442">
                  <w:t>Issue #10</w:t>
                </w:r>
              </w:sdtContent>
            </w:sdt>
            <w:r w:rsidR="008F5442">
              <w:t xml:space="preserve"> </w:t>
            </w:r>
          </w:p>
        </w:tc>
      </w:tr>
      <w:tr w:rsidR="0015690B" w:rsidTr="00862486" w14:paraId="55D6988F" w14:textId="77777777">
        <w:trPr>
          <w:trHeight w:val="8586"/>
        </w:trPr>
        <w:tc>
          <w:tcPr>
            <w:tcW w:w="12960" w:type="dxa"/>
            <w:gridSpan w:val="4"/>
            <w:tcBorders>
              <w:top w:val="nil"/>
              <w:left w:val="nil"/>
              <w:bottom w:val="nil"/>
              <w:right w:val="nil"/>
            </w:tcBorders>
            <w:tcMar>
              <w:left w:w="0" w:type="dxa"/>
              <w:right w:w="0" w:type="dxa"/>
            </w:tcMar>
          </w:tcPr>
          <w:p w:rsidRPr="00AE030C" w:rsidR="0015690B" w:rsidP="00536918" w:rsidRDefault="0015690B" w14:paraId="6F48C5BB" w14:textId="77777777">
            <w:pPr>
              <w:pStyle w:val="NoSpacing"/>
              <w:rPr>
                <w:noProof/>
                <w:sz w:val="24"/>
                <w:szCs w:val="24"/>
              </w:rPr>
            </w:pPr>
            <w:r w:rsidRPr="0070044D">
              <w:rPr>
                <w:rFonts w:eastAsia="Baskerville Old Face"/>
                <w:noProof/>
              </w:rPr>
              <w:drawing>
                <wp:inline distT="0" distB="0" distL="0" distR="0" wp14:anchorId="1BE8B244" wp14:editId="490B9932">
                  <wp:extent cx="8229600" cy="5551122"/>
                  <wp:effectExtent l="0" t="0" r="0" b="0"/>
                  <wp:docPr id="30" name="Picture 30" descr="Offshore production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Offshore production platform"/>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8229600" cy="5551122"/>
                          </a:xfrm>
                          <a:prstGeom prst="rect">
                            <a:avLst/>
                          </a:prstGeom>
                          <a:ln>
                            <a:noFill/>
                          </a:ln>
                          <a:extLst>
                            <a:ext uri="{53640926-AAD7-44D8-BBD7-CCE9431645EC}">
                              <a14:shadowObscured xmlns:a14="http://schemas.microsoft.com/office/drawing/2010/main"/>
                            </a:ext>
                          </a:extLst>
                        </pic:spPr>
                      </pic:pic>
                    </a:graphicData>
                  </a:graphic>
                </wp:inline>
              </w:drawing>
            </w:r>
          </w:p>
        </w:tc>
      </w:tr>
      <w:tr w:rsidR="00765AE5" w:rsidTr="00862486" w14:paraId="4C64D172" w14:textId="77777777">
        <w:trPr>
          <w:trHeight w:val="477"/>
        </w:trPr>
        <w:tc>
          <w:tcPr>
            <w:tcW w:w="12960" w:type="dxa"/>
            <w:gridSpan w:val="4"/>
            <w:tcBorders>
              <w:top w:val="nil"/>
              <w:left w:val="nil"/>
              <w:bottom w:val="nil"/>
              <w:right w:val="nil"/>
            </w:tcBorders>
            <w:vAlign w:val="center"/>
          </w:tcPr>
          <w:p w:rsidR="00765AE5" w:rsidP="007D5FB7" w:rsidRDefault="00126E38" w14:paraId="24A79751" w14:textId="77777777">
            <w:pPr>
              <w:pStyle w:val="PhotoCaption"/>
            </w:pPr>
            <w:sdt>
              <w:sdtPr>
                <w:id w:val="-867674115"/>
                <w:placeholder>
                  <w:docPart w:val="2492697A82C849DCB161E4286CC751E9"/>
                </w:placeholder>
                <w:showingPlcHdr/>
                <w15:appearance w15:val="hidden"/>
              </w:sdtPr>
              <w:sdtEndPr/>
              <w:sdtContent>
                <w:r w:rsidRPr="00536918" w:rsidR="00536918">
                  <w:t>Picture Caption: To make your document look professionally produced, Word provides header, footer, cover page, and text box designs that complement each other.</w:t>
                </w:r>
              </w:sdtContent>
            </w:sdt>
            <w:r w:rsidR="00536918">
              <w:t xml:space="preserve"> </w:t>
            </w:r>
          </w:p>
        </w:tc>
      </w:tr>
      <w:tr w:rsidRPr="00862486" w:rsidR="0030006A" w:rsidTr="00680D64" w14:paraId="4060EA37" w14:textId="77777777">
        <w:trPr>
          <w:trHeight w:val="20"/>
        </w:trPr>
        <w:tc>
          <w:tcPr>
            <w:tcW w:w="12960" w:type="dxa"/>
            <w:gridSpan w:val="4"/>
            <w:tcBorders>
              <w:top w:val="nil"/>
              <w:left w:val="nil"/>
              <w:bottom w:val="nil"/>
              <w:right w:val="nil"/>
            </w:tcBorders>
            <w:tcMar>
              <w:left w:w="115" w:type="dxa"/>
              <w:right w:w="115" w:type="dxa"/>
            </w:tcMar>
            <w:vAlign w:val="center"/>
          </w:tcPr>
          <w:p w:rsidRPr="00862486" w:rsidR="0030006A" w:rsidP="0030006A" w:rsidRDefault="0030006A" w14:paraId="52C3E625" w14:textId="77777777">
            <w:pPr>
              <w:pStyle w:val="NoSpacing"/>
              <w:rPr>
                <w:sz w:val="12"/>
                <w:szCs w:val="12"/>
              </w:rPr>
            </w:pPr>
          </w:p>
        </w:tc>
      </w:tr>
      <w:tr w:rsidR="0024196D" w:rsidTr="00680D64" w14:paraId="63AE33C0" w14:textId="77777777">
        <w:trPr>
          <w:trHeight w:val="2160"/>
        </w:trPr>
        <w:tc>
          <w:tcPr>
            <w:tcW w:w="6480" w:type="dxa"/>
            <w:gridSpan w:val="2"/>
            <w:tcBorders>
              <w:top w:val="nil"/>
              <w:left w:val="nil"/>
              <w:bottom w:val="nil"/>
              <w:right w:val="nil"/>
            </w:tcBorders>
            <w:tcMar>
              <w:top w:w="0" w:type="dxa"/>
              <w:left w:w="115" w:type="dxa"/>
              <w:bottom w:w="0" w:type="dxa"/>
              <w:right w:w="115" w:type="dxa"/>
            </w:tcMar>
          </w:tcPr>
          <w:p w:rsidRPr="00536918" w:rsidR="0024196D" w:rsidP="00536918" w:rsidRDefault="00126E38" w14:paraId="6106127A" w14:textId="77777777">
            <w:pPr>
              <w:pStyle w:val="BlackArticleTitle"/>
            </w:pPr>
            <w:sdt>
              <w:sdtPr>
                <w:id w:val="-1310778542"/>
                <w:placeholder>
                  <w:docPart w:val="0D435FC2594C4A29A6D6FDE967098E63"/>
                </w:placeholder>
                <w:showingPlcHdr/>
                <w15:appearance w15:val="hidden"/>
              </w:sdtPr>
              <w:sdtEndPr/>
              <w:sdtContent>
                <w:r w:rsidRPr="00536918" w:rsidR="00536918">
                  <w:t>The latest breaking news</w:t>
                </w:r>
              </w:sdtContent>
            </w:sdt>
            <w:r w:rsidRPr="00536918" w:rsidR="00536918">
              <w:t xml:space="preserve"> </w:t>
            </w:r>
          </w:p>
          <w:p w:rsidRPr="00536918" w:rsidR="0024196D" w:rsidP="00536918" w:rsidRDefault="00126E38" w14:paraId="40FFABA3" w14:textId="77777777">
            <w:pPr>
              <w:pStyle w:val="BlackArticleSubtitle"/>
            </w:pPr>
            <w:sdt>
              <w:sdtPr>
                <w:id w:val="-625160390"/>
                <w:placeholder>
                  <w:docPart w:val="1D908B6B864B4EBE9551E3F9AD16DEB7"/>
                </w:placeholder>
                <w:showingPlcHdr/>
                <w15:appearance w15:val="hidden"/>
              </w:sdtPr>
              <w:sdtEndPr/>
              <w:sdtContent>
                <w:r w:rsidRPr="00536918" w:rsidR="00536918">
                  <w:t>See what’s new today</w:t>
                </w:r>
              </w:sdtContent>
            </w:sdt>
            <w:r w:rsidRPr="00536918" w:rsidR="00536918">
              <w:t xml:space="preserve"> </w:t>
            </w:r>
          </w:p>
          <w:p w:rsidRPr="00A47476" w:rsidR="00A47476" w:rsidP="00735291" w:rsidRDefault="00A47476" w14:paraId="2B685379" w14:textId="77777777">
            <w:pPr>
              <w:pStyle w:val="BlackArticleSubtitle"/>
              <w:rPr>
                <w:sz w:val="20"/>
                <w:szCs w:val="20"/>
              </w:rPr>
            </w:pPr>
          </w:p>
          <w:p w:rsidRPr="00BA6AD0" w:rsidR="00BA6AD0" w:rsidP="00BA6AD0" w:rsidRDefault="00126E38" w14:paraId="5C5718D4" w14:textId="77777777">
            <w:pPr>
              <w:pStyle w:val="AuthorName"/>
            </w:pPr>
            <w:sdt>
              <w:sdtPr>
                <w:id w:val="-429968878"/>
                <w:placeholder>
                  <w:docPart w:val="8F429B343E6442E2AB362AC9238D77ED"/>
                </w:placeholder>
                <w:showingPlcHdr/>
                <w15:appearance w15:val="hidden"/>
              </w:sdtPr>
              <w:sdtEndPr/>
              <w:sdtContent>
                <w:r w:rsidRPr="00BA6AD0" w:rsidR="00BA6AD0">
                  <w:t>Mirjam Nilsson</w:t>
                </w:r>
              </w:sdtContent>
            </w:sdt>
            <w:r w:rsidRPr="00BA6AD0" w:rsidR="00BA6AD0">
              <w:t xml:space="preserve"> </w:t>
            </w:r>
          </w:p>
          <w:p w:rsidRPr="00BA6AD0" w:rsidR="0024196D" w:rsidP="002A630D" w:rsidRDefault="0024196D" w14:paraId="14606EFC" w14:textId="77777777">
            <w:pPr>
              <w:pStyle w:val="NoSpacing"/>
            </w:pPr>
          </w:p>
          <w:p w:rsidRPr="002A630D" w:rsidR="0024196D" w:rsidP="002A630D" w:rsidRDefault="0024196D" w14:paraId="528E7796" w14:textId="77777777">
            <w:r>
              <w:rPr>
                <w:noProof/>
              </w:rPr>
              <mc:AlternateContent>
                <mc:Choice Requires="wps">
                  <w:drawing>
                    <wp:inline distT="0" distB="0" distL="0" distR="0" wp14:anchorId="5D00E4DF" wp14:editId="06592F1C">
                      <wp:extent cx="609600" cy="152400"/>
                      <wp:effectExtent l="0" t="0" r="0" b="0"/>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2" style="width:48pt;height:12pt;visibility:visible;mso-wrap-style:square;mso-left-percent:-10001;mso-top-percent:-10001;mso-position-horizontal:absolute;mso-position-horizontal-relative:char;mso-position-vertical:absolute;mso-position-vertical-relative:line;mso-left-percent:-10001;mso-top-percent:-10001;v-text-anchor:middle" alt="&quot;&quot;" o:spid="_x0000_s1026" fillcolor="#f64668 [3205]" stroked="f" strokeweight="1pt" w14:anchorId="5F480C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">
                      <w10:anchorlock/>
                    </v:rect>
                  </w:pict>
                </mc:Fallback>
              </mc:AlternateContent>
            </w:r>
          </w:p>
          <w:p w:rsidRPr="0024196D" w:rsidR="0024196D" w:rsidP="00536918" w:rsidRDefault="00126E38" w14:paraId="3E8E9E9E" w14:textId="77777777">
            <w:sdt>
              <w:sdtPr>
                <w:id w:val="1134304594"/>
                <w:placeholder>
                  <w:docPart w:val="EB190DA0B7E4433C95DA9B6C8A40E796"/>
                </w:placeholder>
                <w:showingPlcHdr/>
                <w15:appearance w15:val="hidden"/>
              </w:sdtPr>
              <w:sdtEndPr/>
              <w:sdtContent>
                <w:r w:rsidRPr="00536918" w:rsidR="00536918">
                  <w:t>Save time in Word with new buttons that show up where you need them. To change the way a picture fits in your document, click it and a button for layout options appears next to it. Reading is easier, too, in the new Reading view.</w:t>
                </w:r>
              </w:sdtContent>
            </w:sdt>
            <w:r w:rsidR="00536918">
              <w:t xml:space="preserve"> </w:t>
            </w:r>
          </w:p>
        </w:tc>
        <w:sdt>
          <w:sdtPr>
            <w:id w:val="-1931721481"/>
            <w:placeholder>
              <w:docPart w:val="DB7AF02625F74D5B8292E771B1A373BA"/>
            </w:placeholder>
            <w:showingPlcHdr/>
            <w15:appearance w15:val="hidden"/>
          </w:sdtPr>
          <w:sdtEndPr/>
          <w:sdtContent>
            <w:tc>
              <w:tcPr>
                <w:tcW w:w="6480" w:type="dxa"/>
                <w:gridSpan w:val="2"/>
                <w:tcBorders>
                  <w:top w:val="nil"/>
                  <w:left w:val="nil"/>
                  <w:bottom w:val="nil"/>
                  <w:right w:val="nil"/>
                </w:tcBorders>
                <w:tcMar>
                  <w:bottom w:w="0" w:type="dxa"/>
                </w:tcMar>
              </w:tcPr>
              <w:p w:rsidRPr="00536918" w:rsidR="00536918" w:rsidP="00536918" w:rsidRDefault="00536918" w14:paraId="0067E72C" w14:textId="77777777">
                <w:r w:rsidRPr="00536918">
                  <w:t xml:space="preserve">Themes and styles also help keep your document coordinated. When you click Design and choose a new Theme, the pictures, charts, and SmartArt graphics change to match your new theme. </w:t>
                </w:r>
              </w:p>
              <w:p w:rsidRPr="00536918" w:rsidR="00536918" w:rsidP="00536918" w:rsidRDefault="00536918" w14:paraId="2D1C394F" w14:textId="77777777">
                <w:r w:rsidRPr="00536918">
                  <w:t>When you work on a table, click where you want to add a row or a column, and then click the plus sign. Save time in Word with new buttons that show up where you need them. To change the way a picture fits in your document, click it and a button for layout options appears next to it.</w:t>
                </w:r>
                <w:r w:rsidR="00DD5EAD">
                  <w:t xml:space="preserve"> </w:t>
                </w:r>
                <w:r w:rsidRPr="00536918">
                  <w:t>When you work on a table, click where you want to add a row or a column, and then click the plus sign.</w:t>
                </w:r>
              </w:p>
              <w:p w:rsidRPr="00536918" w:rsidR="004963AF" w:rsidP="00536918" w:rsidRDefault="00536918" w14:paraId="2ECF59A1" w14:textId="77777777">
                <w:r w:rsidRPr="00536918">
                  <w:t>If you need to stop reading before you reach the end, Word remembers where you left off - even on another device. Save time in Word with new buttons that show up where you need them.</w:t>
                </w:r>
              </w:p>
            </w:tc>
          </w:sdtContent>
        </w:sdt>
      </w:tr>
      <w:tr w:rsidR="00A219BC" w:rsidTr="00862486" w14:paraId="411CCE9C" w14:textId="77777777">
        <w:trPr>
          <w:trHeight w:val="3888"/>
        </w:trPr>
        <w:sdt>
          <w:sdtPr>
            <w:id w:val="-1732773171"/>
            <w:placeholder>
              <w:docPart w:val="2ECEBD60538444409190BD66FC7A5CE0"/>
            </w:placeholder>
            <w:showingPlcHdr/>
            <w15:appearance w15:val="hidden"/>
          </w:sdtPr>
          <w:sdtEndPr/>
          <w:sdtContent>
            <w:tc>
              <w:tcPr>
                <w:tcW w:w="3600" w:type="dxa"/>
                <w:tcBorders>
                  <w:top w:val="nil"/>
                  <w:left w:val="nil"/>
                  <w:bottom w:val="nil"/>
                  <w:right w:val="nil"/>
                </w:tcBorders>
                <w:tcMar>
                  <w:left w:w="115" w:type="dxa"/>
                  <w:right w:w="288" w:type="dxa"/>
                </w:tcMar>
              </w:tcPr>
              <w:p w:rsidRPr="00536918" w:rsidR="00536918" w:rsidP="00536918" w:rsidRDefault="00536918" w14:paraId="2D044AC8" w14:textId="77777777">
                <w:r w:rsidRPr="00536918">
                  <w:t xml:space="preserve">You can collapse parts of the document and focus on the text you want. If you need to stop reading before you reach the end, Word remembers where you left off - even on another device. Save time in Word with new buttons that show up where you need them. When you work on a table, click where you want to add a row or a column, and then click the plus sign. </w:t>
                </w:r>
              </w:p>
              <w:p w:rsidRPr="00536918" w:rsidR="00537346" w:rsidP="00536918" w:rsidRDefault="00536918" w14:paraId="18B5A211" w14:textId="77777777">
                <w:r w:rsidRPr="00536918">
                  <w:t>Save time in Word with new buttons that show up where you need them.</w:t>
                </w:r>
                <w:r>
                  <w:t xml:space="preserve"> </w:t>
                </w:r>
                <w:r w:rsidRPr="00536918">
                  <w:t>To change the way a picture fits in your document, click it and a button for layout options appears next to it.</w:t>
                </w:r>
              </w:p>
            </w:tc>
          </w:sdtContent>
        </w:sdt>
        <w:tc>
          <w:tcPr>
            <w:tcW w:w="5760" w:type="dxa"/>
            <w:gridSpan w:val="2"/>
            <w:tcBorders>
              <w:top w:val="nil"/>
              <w:left w:val="nil"/>
              <w:bottom w:val="nil"/>
              <w:right w:val="nil"/>
            </w:tcBorders>
            <w:shd w:val="clear" w:color="auto" w:fill="4185DF" w:themeFill="accent1"/>
            <w:tcMar>
              <w:top w:w="0" w:type="dxa"/>
              <w:left w:w="288" w:type="dxa"/>
              <w:bottom w:w="0" w:type="dxa"/>
              <w:right w:w="288" w:type="dxa"/>
            </w:tcMar>
            <w:vAlign w:val="center"/>
          </w:tcPr>
          <w:p w:rsidRPr="008D5F52" w:rsidR="00A47476" w:rsidP="008D5F52" w:rsidRDefault="00126E38" w14:paraId="0B171DA0" w14:textId="77777777">
            <w:pPr>
              <w:pStyle w:val="PullQuote"/>
            </w:pPr>
            <w:sdt>
              <w:sdtPr>
                <w:id w:val="-1110591713"/>
                <w:placeholder>
                  <w:docPart w:val="C2C8F14722814FEAA2913BAE162A49C1"/>
                </w:placeholder>
                <w:showingPlcHdr/>
                <w15:appearance w15:val="hidden"/>
              </w:sdtPr>
              <w:sdtEndPr/>
              <w:sdtContent>
                <w:r w:rsidRPr="008D5F52" w:rsidR="008D5F52">
                  <w:t>WHEN YOU WORK ON A TABLE, CLICK WHERE YOU WANT TO ADD A ROW OR A COLUMN, AND THEN CLICK THE PLUS SIGN.</w:t>
                </w:r>
              </w:sdtContent>
            </w:sdt>
            <w:r w:rsidRPr="008D5F52" w:rsidR="008D5F52">
              <w:t xml:space="preserve"> </w:t>
            </w:r>
          </w:p>
        </w:tc>
        <w:sdt>
          <w:sdtPr>
            <w:id w:val="859787796"/>
            <w:placeholder>
              <w:docPart w:val="0F75CB5839E849809F7BC6DC00F4E1D2"/>
            </w:placeholder>
            <w:showingPlcHdr/>
            <w15:appearance w15:val="hidden"/>
          </w:sdtPr>
          <w:sdtEndPr/>
          <w:sdtContent>
            <w:tc>
              <w:tcPr>
                <w:tcW w:w="3600" w:type="dxa"/>
                <w:tcBorders>
                  <w:top w:val="nil"/>
                  <w:left w:val="nil"/>
                  <w:bottom w:val="nil"/>
                  <w:right w:val="nil"/>
                </w:tcBorders>
                <w:tcMar>
                  <w:left w:w="288" w:type="dxa"/>
                  <w:right w:w="115" w:type="dxa"/>
                </w:tcMar>
              </w:tcPr>
              <w:p w:rsidRPr="00536918" w:rsidR="00536918" w:rsidP="00536918" w:rsidRDefault="00536918" w14:paraId="10D8467D" w14:textId="77777777">
                <w:r w:rsidRPr="00536918">
                  <w:t>Save time in Word with new buttons that show up where you need them.</w:t>
                </w:r>
                <w:r>
                  <w:t xml:space="preserve"> </w:t>
                </w:r>
                <w:r w:rsidRPr="00536918">
                  <w:t>To change the way a picture fits in your document, click it and a button for layout options appears next to it.</w:t>
                </w:r>
              </w:p>
              <w:p w:rsidRPr="00536918" w:rsidR="00A219BC" w:rsidP="00536918" w:rsidRDefault="00536918" w14:paraId="5414E833" w14:textId="77777777">
                <w:r w:rsidRPr="00536918">
                  <w:t>You can collapse parts of the document and focus on the text you want. If you need to stop reading before you reach the end, Word remembers where you left off - even on another device. Save time in Word with new buttons that show up where you need them. When you work on a table, click where you want to add a row or a column, and then click the plus sign.</w:t>
                </w:r>
              </w:p>
            </w:tc>
          </w:sdtContent>
        </w:sdt>
      </w:tr>
      <w:tr w:rsidR="00A219BC" w:rsidTr="00862486" w14:paraId="1487217B" w14:textId="77777777">
        <w:trPr>
          <w:trHeight w:val="2259"/>
        </w:trPr>
        <w:sdt>
          <w:sdtPr>
            <w:id w:val="-1226677705"/>
            <w:placeholder>
              <w:docPart w:val="7E3AD1C56CEA4709A1C55E605A3CF508"/>
            </w:placeholder>
            <w:showingPlcHdr/>
            <w15:appearance w15:val="hidden"/>
          </w:sdtPr>
          <w:sdtEndPr/>
          <w:sdtContent>
            <w:tc>
              <w:tcPr>
                <w:tcW w:w="6480" w:type="dxa"/>
                <w:gridSpan w:val="2"/>
                <w:tcBorders>
                  <w:top w:val="nil"/>
                  <w:left w:val="nil"/>
                  <w:bottom w:val="nil"/>
                  <w:right w:val="nil"/>
                </w:tcBorders>
                <w:tcMar>
                  <w:top w:w="144" w:type="dxa"/>
                  <w:left w:w="115" w:type="dxa"/>
                  <w:bottom w:w="0" w:type="dxa"/>
                  <w:right w:w="115" w:type="dxa"/>
                </w:tcMar>
              </w:tcPr>
              <w:p w:rsidRPr="00536918" w:rsidR="00536918" w:rsidP="00536918" w:rsidRDefault="00536918" w14:paraId="092F0799" w14:textId="77777777">
                <w:r w:rsidRPr="00536918">
                  <w:t>Themes and styles also help keep your document coordinated. When you click Design and choose a new Theme, the pictures, charts, and SmartArt graphics change to match your new theme. When you work on a table, click where you want to add a row or a column, and then click the plus sign. Save time in Word with new buttons that show up where you need them. To change the way a picture fits in your document, click it and a button for layout options appears next to it.</w:t>
                </w:r>
              </w:p>
              <w:p w:rsidRPr="00536918" w:rsidR="00BE3E5C" w:rsidP="00536918" w:rsidRDefault="00536918" w14:paraId="6C4332A6" w14:textId="77777777">
                <w:r w:rsidRPr="00536918">
                  <w:t>You can collapse parts of the document and focus on the text you want. If you need to stop reading before you reach the end, Word remembers where you left off - even on another device.</w:t>
                </w:r>
              </w:p>
            </w:tc>
          </w:sdtContent>
        </w:sdt>
        <w:sdt>
          <w:sdtPr>
            <w:id w:val="605775680"/>
            <w:placeholder>
              <w:docPart w:val="BA742D37FBEF48F59A27C0DE6E325DE7"/>
            </w:placeholder>
            <w:showingPlcHdr/>
            <w15:appearance w15:val="hidden"/>
          </w:sdtPr>
          <w:sdtEndPr/>
          <w:sdtContent>
            <w:tc>
              <w:tcPr>
                <w:tcW w:w="6480" w:type="dxa"/>
                <w:gridSpan w:val="2"/>
                <w:tcBorders>
                  <w:top w:val="nil"/>
                  <w:left w:val="nil"/>
                  <w:bottom w:val="nil"/>
                  <w:right w:val="nil"/>
                </w:tcBorders>
                <w:tcMar>
                  <w:top w:w="144" w:type="dxa"/>
                  <w:left w:w="115" w:type="dxa"/>
                  <w:bottom w:w="0" w:type="dxa"/>
                  <w:right w:w="115" w:type="dxa"/>
                </w:tcMar>
              </w:tcPr>
              <w:p w:rsidRPr="00536918" w:rsidR="00536918" w:rsidP="00536918" w:rsidRDefault="00536918" w14:paraId="68FB01BD" w14:textId="77777777">
                <w:r w:rsidRPr="00536918">
                  <w:t xml:space="preserve">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w:t>
                </w:r>
              </w:p>
              <w:p w:rsidRPr="00536918" w:rsidR="00BE3E5C" w:rsidP="00536918" w:rsidRDefault="00536918" w14:paraId="007E9E2F" w14:textId="77777777">
                <w:r w:rsidRPr="00536918">
                  <w:t>Save time in Word with new buttons that show up where you need them. Themes and styles also help keep your document coordinated. When you click Design and choose a new Theme, the pictures, charts, and SmartArt graphics change to match your new theme.</w:t>
                </w:r>
              </w:p>
            </w:tc>
          </w:sdtContent>
        </w:sdt>
      </w:tr>
      <w:tr w:rsidR="0076002B" w:rsidTr="00680D64" w14:paraId="16D86E91" w14:textId="77777777">
        <w:trPr>
          <w:trHeight w:val="576"/>
        </w:trPr>
        <w:tc>
          <w:tcPr>
            <w:tcW w:w="12960" w:type="dxa"/>
            <w:gridSpan w:val="4"/>
            <w:tcBorders>
              <w:top w:val="nil"/>
              <w:left w:val="nil"/>
              <w:bottom w:val="nil"/>
              <w:right w:val="nil"/>
            </w:tcBorders>
            <w:shd w:val="clear" w:color="auto" w:fill="F64668" w:themeFill="accent2"/>
            <w:tcMar>
              <w:top w:w="0" w:type="dxa"/>
              <w:left w:w="115" w:type="dxa"/>
              <w:bottom w:w="0" w:type="dxa"/>
              <w:right w:w="115" w:type="dxa"/>
            </w:tcMar>
            <w:vAlign w:val="center"/>
          </w:tcPr>
          <w:p w:rsidRPr="009537A6" w:rsidR="0076002B" w:rsidP="009D4DB5" w:rsidRDefault="009537A6" w14:paraId="1F1C2C33" w14:textId="77777777">
            <w:pPr>
              <w:pStyle w:val="WhitePageNumber"/>
            </w:pPr>
            <w:r w:rsidRPr="009D4DB5">
              <w:t>Page</w:t>
            </w:r>
            <w:r w:rsidR="008D5F52">
              <w:t xml:space="preserve"> </w:t>
            </w:r>
            <w:r w:rsidR="008D5F52">
              <w:fldChar w:fldCharType="begin"/>
            </w:r>
            <w:r w:rsidR="008D5F52">
              <w:instrText xml:space="preserve"> PAGE   \* MERGEFORMAT </w:instrText>
            </w:r>
            <w:r w:rsidR="008D5F52">
              <w:fldChar w:fldCharType="separate"/>
            </w:r>
            <w:r w:rsidR="00226033">
              <w:rPr>
                <w:noProof/>
              </w:rPr>
              <w:t>4</w:t>
            </w:r>
            <w:r w:rsidR="008D5F52">
              <w:rPr>
                <w:noProof/>
              </w:rPr>
              <w:fldChar w:fldCharType="end"/>
            </w:r>
          </w:p>
        </w:tc>
      </w:tr>
    </w:tbl>
    <w:p w:rsidR="0015690B" w:rsidRDefault="0015690B" w14:paraId="08167E31" w14:textId="77777777"/>
    <w:sectPr w:rsidR="0015690B" w:rsidSect="00C311CE">
      <w:pgSz w:w="15840" w:h="24480" w:orient="portrait" w:code="3"/>
      <w:pgMar w:top="1008" w:right="1440" w:bottom="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6F42" w:rsidP="00554336" w:rsidRDefault="00336F42" w14:paraId="0CD0035B" w14:textId="77777777">
      <w:pPr>
        <w:spacing w:after="0"/>
      </w:pPr>
      <w:r>
        <w:separator/>
      </w:r>
    </w:p>
  </w:endnote>
  <w:endnote w:type="continuationSeparator" w:id="0">
    <w:p w:rsidR="00336F42" w:rsidP="00554336" w:rsidRDefault="00336F42" w14:paraId="3B396FDB"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Georgia Pro Black">
    <w:altName w:val="Georgia Pro Black"/>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6F42" w:rsidP="00554336" w:rsidRDefault="00336F42" w14:paraId="0FB33EFA" w14:textId="77777777">
      <w:pPr>
        <w:spacing w:after="0"/>
      </w:pPr>
      <w:r>
        <w:separator/>
      </w:r>
    </w:p>
  </w:footnote>
  <w:footnote w:type="continuationSeparator" w:id="0">
    <w:p w:rsidR="00336F42" w:rsidP="00554336" w:rsidRDefault="00336F42" w14:paraId="58852B7D"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B03C1" w:rsidR="00532334" w:rsidP="00406B50" w:rsidRDefault="00532334" w14:paraId="073F2052" w14:textId="77777777">
    <w:pPr>
      <w:jc w:val="center"/>
      <w:rPr>
        <w:rFonts w:asciiTheme="majorHAnsi" w:hAnsiTheme="majorHAnsi"/>
        <w:color w:val="30524E"/>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E059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02E8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0E97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705B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68EAA6A"/>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2340D204"/>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71100752"/>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9EC68CA0"/>
    <w:lvl w:ilvl="0">
      <w:start w:val="1"/>
      <w:numFmt w:val="bullet"/>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41AE24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C68A2E"/>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8130112"/>
    <w:multiLevelType w:val="hybridMultilevel"/>
    <w:tmpl w:val="29EA61D4"/>
    <w:lvl w:ilvl="0" w:tplc="8E90AA3C">
      <w:numFmt w:val="bullet"/>
      <w:lvlText w:val="-"/>
      <w:lvlJc w:val="left"/>
      <w:pPr>
        <w:ind w:left="720" w:hanging="360"/>
      </w:pPr>
      <w:rPr>
        <w:rFonts w:hint="default" w:ascii="Source Sans Pro Black" w:hAnsi="Source Sans Pro Black" w:eastAsia="Times New Roman" w:cs="Times New Roman"/>
        <w:sz w:val="2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5AE739A"/>
    <w:multiLevelType w:val="hybridMultilevel"/>
    <w:tmpl w:val="2066678E"/>
    <w:lvl w:ilvl="0" w:tplc="8CECC5FE">
      <w:numFmt w:val="bullet"/>
      <w:lvlText w:val="-"/>
      <w:lvlJc w:val="left"/>
      <w:pPr>
        <w:ind w:left="720" w:hanging="360"/>
      </w:pPr>
      <w:rPr>
        <w:rFonts w:hint="default" w:ascii="Source Sans Pro Black" w:hAnsi="Source Sans Pro Black"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D381D87"/>
    <w:multiLevelType w:val="hybridMultilevel"/>
    <w:tmpl w:val="9182A4D2"/>
    <w:lvl w:ilvl="0" w:tplc="BA98FB84">
      <w:numFmt w:val="bullet"/>
      <w:lvlText w:val="-"/>
      <w:lvlJc w:val="left"/>
      <w:pPr>
        <w:ind w:left="1080" w:hanging="360"/>
      </w:pPr>
      <w:rPr>
        <w:rFonts w:hint="default" w:ascii="Source Sans Pro Black" w:hAnsi="Source Sans Pro Black" w:eastAsia="Times New Roman" w:cs="Times New Roman"/>
        <w:sz w:val="28"/>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C8A"/>
    <w:rsid w:val="00004C2C"/>
    <w:rsid w:val="000139C1"/>
    <w:rsid w:val="00015939"/>
    <w:rsid w:val="0001620C"/>
    <w:rsid w:val="000235DB"/>
    <w:rsid w:val="000237D2"/>
    <w:rsid w:val="0002558F"/>
    <w:rsid w:val="00041B3A"/>
    <w:rsid w:val="00042177"/>
    <w:rsid w:val="00042323"/>
    <w:rsid w:val="00052781"/>
    <w:rsid w:val="00054D99"/>
    <w:rsid w:val="00061A8E"/>
    <w:rsid w:val="0007036D"/>
    <w:rsid w:val="00070A18"/>
    <w:rsid w:val="000745E4"/>
    <w:rsid w:val="00082015"/>
    <w:rsid w:val="0008417E"/>
    <w:rsid w:val="00086C23"/>
    <w:rsid w:val="00087264"/>
    <w:rsid w:val="00087A28"/>
    <w:rsid w:val="00091F44"/>
    <w:rsid w:val="00093F55"/>
    <w:rsid w:val="00094876"/>
    <w:rsid w:val="000970C8"/>
    <w:rsid w:val="000A1B27"/>
    <w:rsid w:val="000A76B2"/>
    <w:rsid w:val="000B08D7"/>
    <w:rsid w:val="000B7E70"/>
    <w:rsid w:val="000C05B8"/>
    <w:rsid w:val="000C2099"/>
    <w:rsid w:val="000C4253"/>
    <w:rsid w:val="000C63FC"/>
    <w:rsid w:val="000C7DD2"/>
    <w:rsid w:val="000D1612"/>
    <w:rsid w:val="000D7AAC"/>
    <w:rsid w:val="000E3A15"/>
    <w:rsid w:val="000E410F"/>
    <w:rsid w:val="000E47DF"/>
    <w:rsid w:val="000E5650"/>
    <w:rsid w:val="000E707E"/>
    <w:rsid w:val="000E764D"/>
    <w:rsid w:val="000F13BE"/>
    <w:rsid w:val="000F3105"/>
    <w:rsid w:val="000F4138"/>
    <w:rsid w:val="0011124D"/>
    <w:rsid w:val="001119CD"/>
    <w:rsid w:val="00116D30"/>
    <w:rsid w:val="00116DA0"/>
    <w:rsid w:val="00120383"/>
    <w:rsid w:val="001222FE"/>
    <w:rsid w:val="0012299B"/>
    <w:rsid w:val="00124F22"/>
    <w:rsid w:val="00126E38"/>
    <w:rsid w:val="00132CE5"/>
    <w:rsid w:val="00133D55"/>
    <w:rsid w:val="001422B6"/>
    <w:rsid w:val="001427C6"/>
    <w:rsid w:val="001432CC"/>
    <w:rsid w:val="001472EB"/>
    <w:rsid w:val="001503DB"/>
    <w:rsid w:val="00150763"/>
    <w:rsid w:val="0015557C"/>
    <w:rsid w:val="00155BB5"/>
    <w:rsid w:val="0015690B"/>
    <w:rsid w:val="00164314"/>
    <w:rsid w:val="0017372B"/>
    <w:rsid w:val="00173FCF"/>
    <w:rsid w:val="00175772"/>
    <w:rsid w:val="00183DC0"/>
    <w:rsid w:val="00184176"/>
    <w:rsid w:val="001852E2"/>
    <w:rsid w:val="00193069"/>
    <w:rsid w:val="00196657"/>
    <w:rsid w:val="001A1751"/>
    <w:rsid w:val="001A1D88"/>
    <w:rsid w:val="001A27DC"/>
    <w:rsid w:val="001A5A0A"/>
    <w:rsid w:val="001A5C71"/>
    <w:rsid w:val="001A5CEF"/>
    <w:rsid w:val="001A609E"/>
    <w:rsid w:val="001B4C46"/>
    <w:rsid w:val="001C50D0"/>
    <w:rsid w:val="001D2327"/>
    <w:rsid w:val="001D7AB7"/>
    <w:rsid w:val="001E1174"/>
    <w:rsid w:val="001E28C1"/>
    <w:rsid w:val="001E3F73"/>
    <w:rsid w:val="001E582B"/>
    <w:rsid w:val="001F657F"/>
    <w:rsid w:val="0020424D"/>
    <w:rsid w:val="002045AC"/>
    <w:rsid w:val="00206DAE"/>
    <w:rsid w:val="002107A1"/>
    <w:rsid w:val="0021691D"/>
    <w:rsid w:val="00216B9C"/>
    <w:rsid w:val="002255A6"/>
    <w:rsid w:val="00226033"/>
    <w:rsid w:val="00226343"/>
    <w:rsid w:val="00230183"/>
    <w:rsid w:val="002318B4"/>
    <w:rsid w:val="00235F1A"/>
    <w:rsid w:val="00237795"/>
    <w:rsid w:val="00240751"/>
    <w:rsid w:val="0024196D"/>
    <w:rsid w:val="002431CC"/>
    <w:rsid w:val="00246657"/>
    <w:rsid w:val="00250973"/>
    <w:rsid w:val="00256108"/>
    <w:rsid w:val="002627B6"/>
    <w:rsid w:val="002742EB"/>
    <w:rsid w:val="0027448B"/>
    <w:rsid w:val="002746CA"/>
    <w:rsid w:val="00275735"/>
    <w:rsid w:val="0028255E"/>
    <w:rsid w:val="0028351F"/>
    <w:rsid w:val="0028717C"/>
    <w:rsid w:val="00291EDF"/>
    <w:rsid w:val="00293CE4"/>
    <w:rsid w:val="002942F9"/>
    <w:rsid w:val="002951E0"/>
    <w:rsid w:val="002952C6"/>
    <w:rsid w:val="002A19DF"/>
    <w:rsid w:val="002A630D"/>
    <w:rsid w:val="002A642D"/>
    <w:rsid w:val="002A6AF8"/>
    <w:rsid w:val="002A76D9"/>
    <w:rsid w:val="002B1B93"/>
    <w:rsid w:val="002C214E"/>
    <w:rsid w:val="002C46CD"/>
    <w:rsid w:val="002C4E97"/>
    <w:rsid w:val="002C712F"/>
    <w:rsid w:val="002C7F51"/>
    <w:rsid w:val="002D0F30"/>
    <w:rsid w:val="002F7680"/>
    <w:rsid w:val="0030006A"/>
    <w:rsid w:val="00305529"/>
    <w:rsid w:val="00312469"/>
    <w:rsid w:val="003151FA"/>
    <w:rsid w:val="00315FD9"/>
    <w:rsid w:val="0031609F"/>
    <w:rsid w:val="003227C3"/>
    <w:rsid w:val="00322CE9"/>
    <w:rsid w:val="00323F8B"/>
    <w:rsid w:val="00326052"/>
    <w:rsid w:val="0032737D"/>
    <w:rsid w:val="00327B96"/>
    <w:rsid w:val="00327F09"/>
    <w:rsid w:val="003336C6"/>
    <w:rsid w:val="00333A87"/>
    <w:rsid w:val="00334954"/>
    <w:rsid w:val="003358BC"/>
    <w:rsid w:val="00335BCD"/>
    <w:rsid w:val="00335F1A"/>
    <w:rsid w:val="00336F42"/>
    <w:rsid w:val="0033749C"/>
    <w:rsid w:val="00340AB4"/>
    <w:rsid w:val="00347CF2"/>
    <w:rsid w:val="003500F0"/>
    <w:rsid w:val="00350A94"/>
    <w:rsid w:val="00351DA2"/>
    <w:rsid w:val="00353D9E"/>
    <w:rsid w:val="0035721D"/>
    <w:rsid w:val="00362C30"/>
    <w:rsid w:val="00363C4E"/>
    <w:rsid w:val="00363CF9"/>
    <w:rsid w:val="00365512"/>
    <w:rsid w:val="00365BA1"/>
    <w:rsid w:val="00366EAC"/>
    <w:rsid w:val="00370E20"/>
    <w:rsid w:val="00373201"/>
    <w:rsid w:val="003A1E56"/>
    <w:rsid w:val="003A7C45"/>
    <w:rsid w:val="003B3B75"/>
    <w:rsid w:val="003B55B6"/>
    <w:rsid w:val="003C148F"/>
    <w:rsid w:val="003C252E"/>
    <w:rsid w:val="003C4ACB"/>
    <w:rsid w:val="003C55A4"/>
    <w:rsid w:val="003D370E"/>
    <w:rsid w:val="003D72E2"/>
    <w:rsid w:val="003E0014"/>
    <w:rsid w:val="003E07AA"/>
    <w:rsid w:val="003E34DD"/>
    <w:rsid w:val="003E5D08"/>
    <w:rsid w:val="003E759E"/>
    <w:rsid w:val="003F4C0F"/>
    <w:rsid w:val="003F544A"/>
    <w:rsid w:val="00404E43"/>
    <w:rsid w:val="00406B50"/>
    <w:rsid w:val="004130AD"/>
    <w:rsid w:val="00415A82"/>
    <w:rsid w:val="0042480B"/>
    <w:rsid w:val="00430DED"/>
    <w:rsid w:val="0043165E"/>
    <w:rsid w:val="00431DFB"/>
    <w:rsid w:val="00434100"/>
    <w:rsid w:val="0043716E"/>
    <w:rsid w:val="0044466C"/>
    <w:rsid w:val="00445C65"/>
    <w:rsid w:val="004541E0"/>
    <w:rsid w:val="004569B8"/>
    <w:rsid w:val="00460859"/>
    <w:rsid w:val="00462E2A"/>
    <w:rsid w:val="00470850"/>
    <w:rsid w:val="00480F80"/>
    <w:rsid w:val="004819A2"/>
    <w:rsid w:val="00495C2E"/>
    <w:rsid w:val="004963AF"/>
    <w:rsid w:val="00497588"/>
    <w:rsid w:val="004A0894"/>
    <w:rsid w:val="004A7C8D"/>
    <w:rsid w:val="004B07E6"/>
    <w:rsid w:val="004B26F3"/>
    <w:rsid w:val="004B6818"/>
    <w:rsid w:val="004B7833"/>
    <w:rsid w:val="004C3DF2"/>
    <w:rsid w:val="004D061C"/>
    <w:rsid w:val="004D1721"/>
    <w:rsid w:val="004D1817"/>
    <w:rsid w:val="004D33E8"/>
    <w:rsid w:val="004D4C02"/>
    <w:rsid w:val="004D57AB"/>
    <w:rsid w:val="004D7C5A"/>
    <w:rsid w:val="004E4F0A"/>
    <w:rsid w:val="004E63BA"/>
    <w:rsid w:val="004F152D"/>
    <w:rsid w:val="004F281F"/>
    <w:rsid w:val="004F2CE7"/>
    <w:rsid w:val="004F3FCA"/>
    <w:rsid w:val="004F74DD"/>
    <w:rsid w:val="004F7A5D"/>
    <w:rsid w:val="00504C06"/>
    <w:rsid w:val="00505F80"/>
    <w:rsid w:val="00507968"/>
    <w:rsid w:val="00511A8C"/>
    <w:rsid w:val="00527FE0"/>
    <w:rsid w:val="00532334"/>
    <w:rsid w:val="00536918"/>
    <w:rsid w:val="00537346"/>
    <w:rsid w:val="005413F8"/>
    <w:rsid w:val="00542A74"/>
    <w:rsid w:val="00543C35"/>
    <w:rsid w:val="005536BB"/>
    <w:rsid w:val="00554336"/>
    <w:rsid w:val="00554FC5"/>
    <w:rsid w:val="00566C26"/>
    <w:rsid w:val="005706B7"/>
    <w:rsid w:val="00571BE2"/>
    <w:rsid w:val="00572E4F"/>
    <w:rsid w:val="00573647"/>
    <w:rsid w:val="00575C13"/>
    <w:rsid w:val="00577D46"/>
    <w:rsid w:val="005848A2"/>
    <w:rsid w:val="005853B9"/>
    <w:rsid w:val="00590DC3"/>
    <w:rsid w:val="00590F7F"/>
    <w:rsid w:val="00592C1D"/>
    <w:rsid w:val="005A143D"/>
    <w:rsid w:val="005A1800"/>
    <w:rsid w:val="005A78B4"/>
    <w:rsid w:val="005B3643"/>
    <w:rsid w:val="005B4E54"/>
    <w:rsid w:val="005C502F"/>
    <w:rsid w:val="005D17F8"/>
    <w:rsid w:val="005E2DC0"/>
    <w:rsid w:val="005E4855"/>
    <w:rsid w:val="005F415C"/>
    <w:rsid w:val="005F7F2A"/>
    <w:rsid w:val="00600079"/>
    <w:rsid w:val="00600B6C"/>
    <w:rsid w:val="006012AC"/>
    <w:rsid w:val="0060531B"/>
    <w:rsid w:val="00613A31"/>
    <w:rsid w:val="00622ACA"/>
    <w:rsid w:val="00622D79"/>
    <w:rsid w:val="00624F21"/>
    <w:rsid w:val="00630CF2"/>
    <w:rsid w:val="0063237B"/>
    <w:rsid w:val="00645409"/>
    <w:rsid w:val="0065149E"/>
    <w:rsid w:val="0065227F"/>
    <w:rsid w:val="00653BC8"/>
    <w:rsid w:val="00654963"/>
    <w:rsid w:val="00654C8A"/>
    <w:rsid w:val="00656D0F"/>
    <w:rsid w:val="006608C8"/>
    <w:rsid w:val="00664133"/>
    <w:rsid w:val="00667FF3"/>
    <w:rsid w:val="006702D6"/>
    <w:rsid w:val="00671468"/>
    <w:rsid w:val="00680D64"/>
    <w:rsid w:val="00682A93"/>
    <w:rsid w:val="006926DA"/>
    <w:rsid w:val="00692D2D"/>
    <w:rsid w:val="006931FE"/>
    <w:rsid w:val="006A3AD1"/>
    <w:rsid w:val="006B52E6"/>
    <w:rsid w:val="006B5CF0"/>
    <w:rsid w:val="006C0B7A"/>
    <w:rsid w:val="006C5879"/>
    <w:rsid w:val="006D4838"/>
    <w:rsid w:val="006D5166"/>
    <w:rsid w:val="006D58B5"/>
    <w:rsid w:val="006E2F9B"/>
    <w:rsid w:val="006E7170"/>
    <w:rsid w:val="0070044D"/>
    <w:rsid w:val="00701931"/>
    <w:rsid w:val="0070526E"/>
    <w:rsid w:val="00705461"/>
    <w:rsid w:val="00705A05"/>
    <w:rsid w:val="00705FB1"/>
    <w:rsid w:val="0070777A"/>
    <w:rsid w:val="007123AA"/>
    <w:rsid w:val="0071284D"/>
    <w:rsid w:val="0071575D"/>
    <w:rsid w:val="007161AB"/>
    <w:rsid w:val="007204C9"/>
    <w:rsid w:val="0072062C"/>
    <w:rsid w:val="00731960"/>
    <w:rsid w:val="00733BCE"/>
    <w:rsid w:val="00735291"/>
    <w:rsid w:val="007361E3"/>
    <w:rsid w:val="00736615"/>
    <w:rsid w:val="00741211"/>
    <w:rsid w:val="00745EB0"/>
    <w:rsid w:val="0074723D"/>
    <w:rsid w:val="0076002B"/>
    <w:rsid w:val="007653F3"/>
    <w:rsid w:val="00765AE5"/>
    <w:rsid w:val="00770A52"/>
    <w:rsid w:val="007720EB"/>
    <w:rsid w:val="00773C51"/>
    <w:rsid w:val="007763CF"/>
    <w:rsid w:val="00777FEE"/>
    <w:rsid w:val="007810A2"/>
    <w:rsid w:val="00786A41"/>
    <w:rsid w:val="00793D4E"/>
    <w:rsid w:val="007943B5"/>
    <w:rsid w:val="0079573D"/>
    <w:rsid w:val="007A17FD"/>
    <w:rsid w:val="007A4B37"/>
    <w:rsid w:val="007A5FA5"/>
    <w:rsid w:val="007A6ADF"/>
    <w:rsid w:val="007B05E8"/>
    <w:rsid w:val="007B223E"/>
    <w:rsid w:val="007B2C41"/>
    <w:rsid w:val="007B5DCC"/>
    <w:rsid w:val="007B7A91"/>
    <w:rsid w:val="007D0017"/>
    <w:rsid w:val="007D4846"/>
    <w:rsid w:val="007D591A"/>
    <w:rsid w:val="007D5FB7"/>
    <w:rsid w:val="007D6D74"/>
    <w:rsid w:val="007D6DBE"/>
    <w:rsid w:val="007D7DE3"/>
    <w:rsid w:val="007E141B"/>
    <w:rsid w:val="007E14DB"/>
    <w:rsid w:val="007E1630"/>
    <w:rsid w:val="007E35B0"/>
    <w:rsid w:val="007E4A72"/>
    <w:rsid w:val="007E4FD5"/>
    <w:rsid w:val="007E628C"/>
    <w:rsid w:val="007F2733"/>
    <w:rsid w:val="007F6234"/>
    <w:rsid w:val="00801042"/>
    <w:rsid w:val="008016E2"/>
    <w:rsid w:val="008029C1"/>
    <w:rsid w:val="00802E3B"/>
    <w:rsid w:val="00805045"/>
    <w:rsid w:val="008063E2"/>
    <w:rsid w:val="00807716"/>
    <w:rsid w:val="00813B42"/>
    <w:rsid w:val="00813EA3"/>
    <w:rsid w:val="0081598D"/>
    <w:rsid w:val="00826103"/>
    <w:rsid w:val="00830724"/>
    <w:rsid w:val="00830DC5"/>
    <w:rsid w:val="008329ED"/>
    <w:rsid w:val="00835B37"/>
    <w:rsid w:val="00837D59"/>
    <w:rsid w:val="00840778"/>
    <w:rsid w:val="00847462"/>
    <w:rsid w:val="00850158"/>
    <w:rsid w:val="008571EB"/>
    <w:rsid w:val="00862486"/>
    <w:rsid w:val="0086344D"/>
    <w:rsid w:val="00863E1E"/>
    <w:rsid w:val="00864D9B"/>
    <w:rsid w:val="00865F74"/>
    <w:rsid w:val="00874B72"/>
    <w:rsid w:val="00880E08"/>
    <w:rsid w:val="0089013B"/>
    <w:rsid w:val="00893DB3"/>
    <w:rsid w:val="008940B7"/>
    <w:rsid w:val="00895CE5"/>
    <w:rsid w:val="008A18F7"/>
    <w:rsid w:val="008A645C"/>
    <w:rsid w:val="008A790D"/>
    <w:rsid w:val="008B64A3"/>
    <w:rsid w:val="008B6683"/>
    <w:rsid w:val="008C055B"/>
    <w:rsid w:val="008C14A5"/>
    <w:rsid w:val="008C1970"/>
    <w:rsid w:val="008C2C11"/>
    <w:rsid w:val="008D3E4E"/>
    <w:rsid w:val="008D4A3C"/>
    <w:rsid w:val="008D5F52"/>
    <w:rsid w:val="008D757B"/>
    <w:rsid w:val="008E0A2E"/>
    <w:rsid w:val="008E3AAE"/>
    <w:rsid w:val="008F00E7"/>
    <w:rsid w:val="008F5442"/>
    <w:rsid w:val="008F75D6"/>
    <w:rsid w:val="008F7614"/>
    <w:rsid w:val="00900601"/>
    <w:rsid w:val="00911673"/>
    <w:rsid w:val="00911C63"/>
    <w:rsid w:val="00912931"/>
    <w:rsid w:val="009151EB"/>
    <w:rsid w:val="0091599E"/>
    <w:rsid w:val="00915F67"/>
    <w:rsid w:val="00916170"/>
    <w:rsid w:val="00916A62"/>
    <w:rsid w:val="00931500"/>
    <w:rsid w:val="0093678F"/>
    <w:rsid w:val="009537A6"/>
    <w:rsid w:val="009538D5"/>
    <w:rsid w:val="00953B20"/>
    <w:rsid w:val="00956D5F"/>
    <w:rsid w:val="00957478"/>
    <w:rsid w:val="00960C72"/>
    <w:rsid w:val="009702C8"/>
    <w:rsid w:val="0097348B"/>
    <w:rsid w:val="009768A3"/>
    <w:rsid w:val="009912BE"/>
    <w:rsid w:val="00992CB5"/>
    <w:rsid w:val="00994C68"/>
    <w:rsid w:val="00994E7C"/>
    <w:rsid w:val="009961D1"/>
    <w:rsid w:val="00997DF3"/>
    <w:rsid w:val="009A033F"/>
    <w:rsid w:val="009A03FD"/>
    <w:rsid w:val="009A268A"/>
    <w:rsid w:val="009A2876"/>
    <w:rsid w:val="009A3C49"/>
    <w:rsid w:val="009A7638"/>
    <w:rsid w:val="009A7BAC"/>
    <w:rsid w:val="009B2E43"/>
    <w:rsid w:val="009B6C80"/>
    <w:rsid w:val="009B7D83"/>
    <w:rsid w:val="009C0170"/>
    <w:rsid w:val="009C6837"/>
    <w:rsid w:val="009C6C19"/>
    <w:rsid w:val="009C6DEC"/>
    <w:rsid w:val="009D34FD"/>
    <w:rsid w:val="009D3B7C"/>
    <w:rsid w:val="009D463D"/>
    <w:rsid w:val="009D4DB5"/>
    <w:rsid w:val="009D5D56"/>
    <w:rsid w:val="009F08CA"/>
    <w:rsid w:val="009F4A41"/>
    <w:rsid w:val="009F6B3A"/>
    <w:rsid w:val="00A00A24"/>
    <w:rsid w:val="00A02870"/>
    <w:rsid w:val="00A0431C"/>
    <w:rsid w:val="00A0465D"/>
    <w:rsid w:val="00A04B20"/>
    <w:rsid w:val="00A05792"/>
    <w:rsid w:val="00A10A6B"/>
    <w:rsid w:val="00A11B7D"/>
    <w:rsid w:val="00A14CAD"/>
    <w:rsid w:val="00A17107"/>
    <w:rsid w:val="00A219BC"/>
    <w:rsid w:val="00A31D0D"/>
    <w:rsid w:val="00A33255"/>
    <w:rsid w:val="00A36549"/>
    <w:rsid w:val="00A4073C"/>
    <w:rsid w:val="00A415C7"/>
    <w:rsid w:val="00A43185"/>
    <w:rsid w:val="00A47476"/>
    <w:rsid w:val="00A55154"/>
    <w:rsid w:val="00A60BB0"/>
    <w:rsid w:val="00A61945"/>
    <w:rsid w:val="00A6583A"/>
    <w:rsid w:val="00A65EFD"/>
    <w:rsid w:val="00A70242"/>
    <w:rsid w:val="00A71EEC"/>
    <w:rsid w:val="00A7373D"/>
    <w:rsid w:val="00A74923"/>
    <w:rsid w:val="00A7581E"/>
    <w:rsid w:val="00A7758D"/>
    <w:rsid w:val="00A85400"/>
    <w:rsid w:val="00A85626"/>
    <w:rsid w:val="00A950B3"/>
    <w:rsid w:val="00A9624E"/>
    <w:rsid w:val="00AA0B34"/>
    <w:rsid w:val="00AA1EFE"/>
    <w:rsid w:val="00AA23E9"/>
    <w:rsid w:val="00AA351C"/>
    <w:rsid w:val="00AA356E"/>
    <w:rsid w:val="00AA5484"/>
    <w:rsid w:val="00AB28E3"/>
    <w:rsid w:val="00AB2AA3"/>
    <w:rsid w:val="00AB68A9"/>
    <w:rsid w:val="00AC117E"/>
    <w:rsid w:val="00AD392E"/>
    <w:rsid w:val="00AD40EA"/>
    <w:rsid w:val="00AD5F52"/>
    <w:rsid w:val="00AE030C"/>
    <w:rsid w:val="00AF0490"/>
    <w:rsid w:val="00AF2EDF"/>
    <w:rsid w:val="00AF553C"/>
    <w:rsid w:val="00B07394"/>
    <w:rsid w:val="00B10117"/>
    <w:rsid w:val="00B1023C"/>
    <w:rsid w:val="00B112C4"/>
    <w:rsid w:val="00B12550"/>
    <w:rsid w:val="00B1327C"/>
    <w:rsid w:val="00B13BA8"/>
    <w:rsid w:val="00B22F0C"/>
    <w:rsid w:val="00B27617"/>
    <w:rsid w:val="00B322BC"/>
    <w:rsid w:val="00B34432"/>
    <w:rsid w:val="00B407B8"/>
    <w:rsid w:val="00B41339"/>
    <w:rsid w:val="00B41E5D"/>
    <w:rsid w:val="00B434A2"/>
    <w:rsid w:val="00B45736"/>
    <w:rsid w:val="00B4611F"/>
    <w:rsid w:val="00B4688D"/>
    <w:rsid w:val="00B53541"/>
    <w:rsid w:val="00B55667"/>
    <w:rsid w:val="00B61323"/>
    <w:rsid w:val="00B629AC"/>
    <w:rsid w:val="00B66B60"/>
    <w:rsid w:val="00B739BC"/>
    <w:rsid w:val="00B743BF"/>
    <w:rsid w:val="00B755B2"/>
    <w:rsid w:val="00B77CF3"/>
    <w:rsid w:val="00B8588F"/>
    <w:rsid w:val="00B86F65"/>
    <w:rsid w:val="00B91607"/>
    <w:rsid w:val="00B916CA"/>
    <w:rsid w:val="00B919AE"/>
    <w:rsid w:val="00BA1EAC"/>
    <w:rsid w:val="00BA3361"/>
    <w:rsid w:val="00BA3A46"/>
    <w:rsid w:val="00BA563E"/>
    <w:rsid w:val="00BA6AD0"/>
    <w:rsid w:val="00BB28CF"/>
    <w:rsid w:val="00BB33C2"/>
    <w:rsid w:val="00BB5B14"/>
    <w:rsid w:val="00BB7027"/>
    <w:rsid w:val="00BC1947"/>
    <w:rsid w:val="00BC1FFB"/>
    <w:rsid w:val="00BC6155"/>
    <w:rsid w:val="00BC64EC"/>
    <w:rsid w:val="00BD5C4E"/>
    <w:rsid w:val="00BD5DFD"/>
    <w:rsid w:val="00BD7BDE"/>
    <w:rsid w:val="00BE07C1"/>
    <w:rsid w:val="00BE1E30"/>
    <w:rsid w:val="00BE31EE"/>
    <w:rsid w:val="00BE3E5C"/>
    <w:rsid w:val="00BE6132"/>
    <w:rsid w:val="00BE6171"/>
    <w:rsid w:val="00BE756A"/>
    <w:rsid w:val="00BF222C"/>
    <w:rsid w:val="00BF38AA"/>
    <w:rsid w:val="00BF5EB9"/>
    <w:rsid w:val="00C04BC8"/>
    <w:rsid w:val="00C0596B"/>
    <w:rsid w:val="00C0738B"/>
    <w:rsid w:val="00C1751F"/>
    <w:rsid w:val="00C202B3"/>
    <w:rsid w:val="00C23187"/>
    <w:rsid w:val="00C25674"/>
    <w:rsid w:val="00C30B77"/>
    <w:rsid w:val="00C311CE"/>
    <w:rsid w:val="00C3432F"/>
    <w:rsid w:val="00C34434"/>
    <w:rsid w:val="00C40AE9"/>
    <w:rsid w:val="00C50535"/>
    <w:rsid w:val="00C50E4B"/>
    <w:rsid w:val="00C51844"/>
    <w:rsid w:val="00C52179"/>
    <w:rsid w:val="00C6730F"/>
    <w:rsid w:val="00C71E9D"/>
    <w:rsid w:val="00C73C01"/>
    <w:rsid w:val="00C76D20"/>
    <w:rsid w:val="00C801BA"/>
    <w:rsid w:val="00C8086C"/>
    <w:rsid w:val="00C80916"/>
    <w:rsid w:val="00C8438C"/>
    <w:rsid w:val="00C85B4A"/>
    <w:rsid w:val="00C863DE"/>
    <w:rsid w:val="00C8685C"/>
    <w:rsid w:val="00C90B5C"/>
    <w:rsid w:val="00C90E99"/>
    <w:rsid w:val="00C94726"/>
    <w:rsid w:val="00C95CCD"/>
    <w:rsid w:val="00CA3A89"/>
    <w:rsid w:val="00CB0CB1"/>
    <w:rsid w:val="00CB19CE"/>
    <w:rsid w:val="00CB4217"/>
    <w:rsid w:val="00CB5D3F"/>
    <w:rsid w:val="00CC2E5D"/>
    <w:rsid w:val="00CC37A7"/>
    <w:rsid w:val="00CD4C47"/>
    <w:rsid w:val="00CE49B2"/>
    <w:rsid w:val="00CE4F65"/>
    <w:rsid w:val="00CE524C"/>
    <w:rsid w:val="00CF12E8"/>
    <w:rsid w:val="00CF21D9"/>
    <w:rsid w:val="00CF34CD"/>
    <w:rsid w:val="00CF5018"/>
    <w:rsid w:val="00D005FD"/>
    <w:rsid w:val="00D04C26"/>
    <w:rsid w:val="00D0557C"/>
    <w:rsid w:val="00D05BFF"/>
    <w:rsid w:val="00D06ECC"/>
    <w:rsid w:val="00D24E61"/>
    <w:rsid w:val="00D31FCD"/>
    <w:rsid w:val="00D34368"/>
    <w:rsid w:val="00D34558"/>
    <w:rsid w:val="00D364A1"/>
    <w:rsid w:val="00D36F3C"/>
    <w:rsid w:val="00D3768E"/>
    <w:rsid w:val="00D50CD1"/>
    <w:rsid w:val="00D530EE"/>
    <w:rsid w:val="00D54861"/>
    <w:rsid w:val="00D60A76"/>
    <w:rsid w:val="00D8140F"/>
    <w:rsid w:val="00D831F5"/>
    <w:rsid w:val="00D84725"/>
    <w:rsid w:val="00D8682F"/>
    <w:rsid w:val="00D90C37"/>
    <w:rsid w:val="00D91920"/>
    <w:rsid w:val="00D91CFB"/>
    <w:rsid w:val="00D95225"/>
    <w:rsid w:val="00D95B3C"/>
    <w:rsid w:val="00D95C08"/>
    <w:rsid w:val="00D9775B"/>
    <w:rsid w:val="00DB2AA2"/>
    <w:rsid w:val="00DC27FC"/>
    <w:rsid w:val="00DC2C2A"/>
    <w:rsid w:val="00DC51BF"/>
    <w:rsid w:val="00DC5841"/>
    <w:rsid w:val="00DC6A2F"/>
    <w:rsid w:val="00DD344E"/>
    <w:rsid w:val="00DD5EAD"/>
    <w:rsid w:val="00DD7F4A"/>
    <w:rsid w:val="00DE1ED7"/>
    <w:rsid w:val="00DE2096"/>
    <w:rsid w:val="00DE556D"/>
    <w:rsid w:val="00DF0B74"/>
    <w:rsid w:val="00DF1355"/>
    <w:rsid w:val="00DF7811"/>
    <w:rsid w:val="00E014D5"/>
    <w:rsid w:val="00E01982"/>
    <w:rsid w:val="00E01AA7"/>
    <w:rsid w:val="00E02480"/>
    <w:rsid w:val="00E07F58"/>
    <w:rsid w:val="00E1146F"/>
    <w:rsid w:val="00E11A96"/>
    <w:rsid w:val="00E1219E"/>
    <w:rsid w:val="00E15328"/>
    <w:rsid w:val="00E23865"/>
    <w:rsid w:val="00E23FD4"/>
    <w:rsid w:val="00E26C3C"/>
    <w:rsid w:val="00E27532"/>
    <w:rsid w:val="00E41F5C"/>
    <w:rsid w:val="00E44608"/>
    <w:rsid w:val="00E52DAC"/>
    <w:rsid w:val="00E533E2"/>
    <w:rsid w:val="00E53423"/>
    <w:rsid w:val="00E54B2E"/>
    <w:rsid w:val="00E6010D"/>
    <w:rsid w:val="00E60A2A"/>
    <w:rsid w:val="00E61BD8"/>
    <w:rsid w:val="00E63314"/>
    <w:rsid w:val="00E64FC6"/>
    <w:rsid w:val="00E67548"/>
    <w:rsid w:val="00E7015C"/>
    <w:rsid w:val="00E7662D"/>
    <w:rsid w:val="00E76771"/>
    <w:rsid w:val="00E82091"/>
    <w:rsid w:val="00E97F89"/>
    <w:rsid w:val="00EA5F38"/>
    <w:rsid w:val="00EB168B"/>
    <w:rsid w:val="00EB7C0B"/>
    <w:rsid w:val="00EC12B2"/>
    <w:rsid w:val="00EC5505"/>
    <w:rsid w:val="00ED3181"/>
    <w:rsid w:val="00ED661B"/>
    <w:rsid w:val="00ED7448"/>
    <w:rsid w:val="00EE7D8B"/>
    <w:rsid w:val="00EF0035"/>
    <w:rsid w:val="00EF0CA4"/>
    <w:rsid w:val="00F0187D"/>
    <w:rsid w:val="00F11F83"/>
    <w:rsid w:val="00F15C4E"/>
    <w:rsid w:val="00F20EE0"/>
    <w:rsid w:val="00F23030"/>
    <w:rsid w:val="00F35580"/>
    <w:rsid w:val="00F41B2E"/>
    <w:rsid w:val="00F421AC"/>
    <w:rsid w:val="00F47AAC"/>
    <w:rsid w:val="00F52FB4"/>
    <w:rsid w:val="00F54CF0"/>
    <w:rsid w:val="00F56815"/>
    <w:rsid w:val="00F62B75"/>
    <w:rsid w:val="00F64339"/>
    <w:rsid w:val="00F67320"/>
    <w:rsid w:val="00F67735"/>
    <w:rsid w:val="00F70FE9"/>
    <w:rsid w:val="00F84B78"/>
    <w:rsid w:val="00F94413"/>
    <w:rsid w:val="00F963E7"/>
    <w:rsid w:val="00F96BC6"/>
    <w:rsid w:val="00FA221A"/>
    <w:rsid w:val="00FA79BF"/>
    <w:rsid w:val="00FB03B9"/>
    <w:rsid w:val="00FB03C1"/>
    <w:rsid w:val="00FB0C16"/>
    <w:rsid w:val="00FB26A4"/>
    <w:rsid w:val="00FB7500"/>
    <w:rsid w:val="00FC322B"/>
    <w:rsid w:val="00FD3003"/>
    <w:rsid w:val="00FE1285"/>
    <w:rsid w:val="00FE1408"/>
    <w:rsid w:val="00FE4EB4"/>
    <w:rsid w:val="00FE7256"/>
    <w:rsid w:val="00FE7547"/>
    <w:rsid w:val="00FE7833"/>
    <w:rsid w:val="00FE7ABD"/>
    <w:rsid w:val="00FF0DC4"/>
    <w:rsid w:val="00FF3F9D"/>
    <w:rsid w:val="00FF65C1"/>
    <w:rsid w:val="24E5E810"/>
    <w:rsid w:val="2E21B50C"/>
    <w:rsid w:val="37B1FFA6"/>
    <w:rsid w:val="4B12E253"/>
    <w:rsid w:val="4B34DD23"/>
    <w:rsid w:val="734D0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FF00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semiHidden="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semiHidden="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qFormat="1"/>
    <w:lsdException w:name="Emphasis" w:uiPriority="20"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3768E"/>
    <w:pPr>
      <w:spacing w:after="240" w:line="240"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32737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WhiteArticleTitle" w:customStyle="1">
    <w:name w:val="White Article Title"/>
    <w:basedOn w:val="Normal"/>
    <w:next w:val="Normal"/>
    <w:qFormat/>
    <w:rsid w:val="00AB28E3"/>
    <w:pPr>
      <w:spacing w:after="0"/>
    </w:pPr>
    <w:rPr>
      <w:rFonts w:asciiTheme="majorHAnsi" w:hAnsiTheme="majorHAnsi"/>
      <w:color w:val="FFFFFF" w:themeColor="background1"/>
      <w:sz w:val="72"/>
    </w:rPr>
  </w:style>
  <w:style w:type="paragraph" w:styleId="PullQuoteAttribution" w:customStyle="1">
    <w:name w:val="Pull Quote Attribution"/>
    <w:basedOn w:val="PullQuote"/>
    <w:qFormat/>
    <w:rsid w:val="004B07E6"/>
    <w:rPr>
      <w:sz w:val="28"/>
      <w:szCs w:val="28"/>
    </w:rPr>
  </w:style>
  <w:style w:type="paragraph" w:styleId="NormalWeb">
    <w:name w:val="Normal (Web)"/>
    <w:basedOn w:val="Normal"/>
    <w:uiPriority w:val="99"/>
    <w:semiHidden/>
    <w:rsid w:val="002D0F30"/>
    <w:pPr>
      <w:spacing w:before="100" w:beforeAutospacing="1" w:after="100" w:afterAutospacing="1"/>
    </w:pPr>
    <w:rPr>
      <w:rFonts w:ascii="Times New Roman" w:hAnsi="Times New Roman" w:eastAsia="Times New Roman" w:cs="Times New Roman"/>
      <w:sz w:val="24"/>
      <w:szCs w:val="24"/>
    </w:rPr>
  </w:style>
  <w:style w:type="paragraph" w:styleId="Header">
    <w:name w:val="header"/>
    <w:basedOn w:val="Normal"/>
    <w:link w:val="HeaderChar"/>
    <w:uiPriority w:val="99"/>
    <w:unhideWhenUsed/>
    <w:rsid w:val="00D3768E"/>
    <w:pPr>
      <w:tabs>
        <w:tab w:val="center" w:pos="4680"/>
        <w:tab w:val="right" w:pos="9360"/>
      </w:tabs>
      <w:spacing w:after="0"/>
    </w:pPr>
  </w:style>
  <w:style w:type="character" w:styleId="HeaderChar" w:customStyle="1">
    <w:name w:val="Header Char"/>
    <w:basedOn w:val="DefaultParagraphFont"/>
    <w:link w:val="Header"/>
    <w:uiPriority w:val="99"/>
    <w:rsid w:val="00D3768E"/>
  </w:style>
  <w:style w:type="paragraph" w:styleId="Footer">
    <w:name w:val="footer"/>
    <w:basedOn w:val="WhitePageNumber"/>
    <w:link w:val="FooterChar"/>
    <w:uiPriority w:val="99"/>
    <w:unhideWhenUsed/>
    <w:rsid w:val="00A05792"/>
    <w:rPr>
      <w:rFonts w:asciiTheme="minorHAnsi" w:hAnsiTheme="minorHAnsi" w:cstheme="minorHAnsi"/>
    </w:rPr>
  </w:style>
  <w:style w:type="table" w:styleId="TableGrid1" w:customStyle="1">
    <w:name w:val="Table Grid1"/>
    <w:basedOn w:val="TableNormal"/>
    <w:next w:val="TableGrid"/>
    <w:uiPriority w:val="39"/>
    <w:rsid w:val="0070044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lackArticleTitle" w:customStyle="1">
    <w:name w:val="Black Article Title"/>
    <w:basedOn w:val="Normal"/>
    <w:qFormat/>
    <w:rsid w:val="009A3C49"/>
    <w:pPr>
      <w:spacing w:after="0"/>
    </w:pPr>
    <w:rPr>
      <w:rFonts w:asciiTheme="majorHAnsi" w:hAnsiTheme="majorHAnsi"/>
      <w:sz w:val="48"/>
      <w:szCs w:val="48"/>
    </w:rPr>
  </w:style>
  <w:style w:type="paragraph" w:styleId="BlackArticleSubtitle" w:customStyle="1">
    <w:name w:val="Black Article Subtitle"/>
    <w:basedOn w:val="Normal"/>
    <w:qFormat/>
    <w:rsid w:val="001A1D88"/>
    <w:pPr>
      <w:spacing w:after="0"/>
    </w:pPr>
    <w:rPr>
      <w:rFonts w:ascii="Source Sans Pro" w:hAnsi="Source Sans Pro"/>
      <w:b/>
      <w:bCs/>
      <w:sz w:val="40"/>
      <w:szCs w:val="40"/>
    </w:rPr>
  </w:style>
  <w:style w:type="paragraph" w:styleId="AuthorName" w:customStyle="1">
    <w:name w:val="Author Name"/>
    <w:basedOn w:val="Normal"/>
    <w:qFormat/>
    <w:rsid w:val="00511A8C"/>
    <w:pPr>
      <w:spacing w:after="0"/>
    </w:pPr>
    <w:rPr>
      <w:rFonts w:asciiTheme="majorHAnsi" w:hAnsiTheme="majorHAnsi"/>
      <w:caps/>
      <w:color w:val="F64668" w:themeColor="accent2"/>
      <w:sz w:val="32"/>
      <w:szCs w:val="32"/>
    </w:rPr>
  </w:style>
  <w:style w:type="paragraph" w:styleId="WhiteArticleSubtitle" w:customStyle="1">
    <w:name w:val="White Article Subtitle"/>
    <w:basedOn w:val="Normal"/>
    <w:qFormat/>
    <w:rsid w:val="00AB28E3"/>
    <w:pPr>
      <w:spacing w:after="0"/>
    </w:pPr>
    <w:rPr>
      <w:rFonts w:asciiTheme="majorHAnsi" w:hAnsiTheme="majorHAnsi"/>
      <w:b/>
      <w:color w:val="FFFFFF" w:themeColor="background1"/>
      <w:sz w:val="56"/>
    </w:rPr>
  </w:style>
  <w:style w:type="paragraph" w:styleId="BodyCopy" w:customStyle="1">
    <w:name w:val="Body Copy"/>
    <w:basedOn w:val="Normal"/>
    <w:qFormat/>
    <w:rsid w:val="00334954"/>
    <w:pPr>
      <w:spacing w:before="100" w:beforeAutospacing="1" w:after="100" w:afterAutospacing="1"/>
    </w:pPr>
    <w:rPr>
      <w:rFonts w:eastAsia="Times New Roman" w:cs="Times New Roman"/>
      <w:color w:val="000000"/>
      <w:szCs w:val="24"/>
    </w:rPr>
  </w:style>
  <w:style w:type="paragraph" w:styleId="SmallWhiteArticleTitle" w:customStyle="1">
    <w:name w:val="Small White Article Title"/>
    <w:basedOn w:val="Normal"/>
    <w:qFormat/>
    <w:rsid w:val="005F7F2A"/>
    <w:pPr>
      <w:spacing w:after="0"/>
    </w:pPr>
    <w:rPr>
      <w:rFonts w:asciiTheme="majorHAnsi" w:hAnsiTheme="majorHAnsi"/>
      <w:color w:val="FFFFFF" w:themeColor="background1"/>
      <w:sz w:val="48"/>
      <w:szCs w:val="48"/>
    </w:rPr>
  </w:style>
  <w:style w:type="paragraph" w:styleId="SmallWhiteArticleSubtitle" w:customStyle="1">
    <w:name w:val="Small White Article Subtitle"/>
    <w:basedOn w:val="Normal"/>
    <w:qFormat/>
    <w:rsid w:val="005F7F2A"/>
    <w:pPr>
      <w:spacing w:after="0"/>
    </w:pPr>
    <w:rPr>
      <w:rFonts w:ascii="Source Sans Pro" w:hAnsi="Source Sans Pro"/>
      <w:color w:val="FFFFFF" w:themeColor="background1"/>
      <w:sz w:val="40"/>
      <w:szCs w:val="40"/>
    </w:rPr>
  </w:style>
  <w:style w:type="paragraph" w:styleId="WhiteAuthorName" w:customStyle="1">
    <w:name w:val="White Author Name"/>
    <w:basedOn w:val="Normal"/>
    <w:qFormat/>
    <w:rsid w:val="005D17F8"/>
    <w:pPr>
      <w:spacing w:after="0"/>
    </w:pPr>
    <w:rPr>
      <w:rFonts w:asciiTheme="majorHAnsi" w:hAnsiTheme="majorHAnsi"/>
      <w:caps/>
      <w:color w:val="FFFFFF" w:themeColor="background1"/>
      <w:sz w:val="32"/>
      <w:szCs w:val="32"/>
    </w:rPr>
  </w:style>
  <w:style w:type="paragraph" w:styleId="WhiteBodyCopy" w:customStyle="1">
    <w:name w:val="White Body Copy"/>
    <w:basedOn w:val="Normal"/>
    <w:qFormat/>
    <w:rsid w:val="00AB28E3"/>
    <w:rPr>
      <w:rFonts w:ascii="Times New Roman" w:hAnsi="Times New Roman" w:eastAsia="Times New Roman" w:cs="Times New Roman"/>
      <w:color w:val="FFFFFF" w:themeColor="background1"/>
      <w:szCs w:val="24"/>
    </w:rPr>
  </w:style>
  <w:style w:type="paragraph" w:styleId="PhotoCaption" w:customStyle="1">
    <w:name w:val="Photo Caption"/>
    <w:basedOn w:val="Normal"/>
    <w:qFormat/>
    <w:rsid w:val="00F15C4E"/>
    <w:pPr>
      <w:spacing w:after="0"/>
    </w:pPr>
    <w:rPr>
      <w:sz w:val="18"/>
    </w:rPr>
  </w:style>
  <w:style w:type="paragraph" w:styleId="PullQuote" w:customStyle="1">
    <w:name w:val="Pull Quote"/>
    <w:basedOn w:val="Normal"/>
    <w:qFormat/>
    <w:rsid w:val="00087264"/>
    <w:pPr>
      <w:spacing w:before="100" w:beforeAutospacing="1" w:after="100" w:afterAutospacing="1"/>
      <w:jc w:val="center"/>
    </w:pPr>
    <w:rPr>
      <w:rFonts w:eastAsia="Times New Roman" w:cs="Times New Roman" w:asciiTheme="majorHAnsi" w:hAnsiTheme="majorHAnsi"/>
      <w:color w:val="FFFFFF" w:themeColor="background1"/>
      <w:sz w:val="32"/>
      <w:szCs w:val="36"/>
    </w:rPr>
  </w:style>
  <w:style w:type="paragraph" w:styleId="HeaderNewspaperName" w:customStyle="1">
    <w:name w:val="Header Newspaper Name"/>
    <w:basedOn w:val="Normal"/>
    <w:qFormat/>
    <w:rsid w:val="00042323"/>
    <w:pPr>
      <w:spacing w:after="0"/>
      <w:jc w:val="center"/>
    </w:pPr>
    <w:rPr>
      <w:rFonts w:eastAsia="Baskerville Old Face" w:cs="Times New Roman" w:asciiTheme="majorHAnsi" w:hAnsiTheme="majorHAnsi"/>
      <w:color w:val="FFFFFF" w:themeColor="background1"/>
      <w:sz w:val="52"/>
      <w:szCs w:val="52"/>
    </w:rPr>
  </w:style>
  <w:style w:type="paragraph" w:styleId="HeaderSmallText" w:customStyle="1">
    <w:name w:val="Header Small Text"/>
    <w:basedOn w:val="Normal"/>
    <w:qFormat/>
    <w:rsid w:val="00622ACA"/>
    <w:pPr>
      <w:spacing w:after="0"/>
      <w:jc w:val="center"/>
    </w:pPr>
    <w:rPr>
      <w:rFonts w:ascii="Source Sans Pro" w:hAnsi="Source Sans Pro" w:eastAsia="Baskerville Old Face" w:cs="Times New Roman"/>
      <w:color w:val="FFFFFF" w:themeColor="background1"/>
    </w:rPr>
  </w:style>
  <w:style w:type="paragraph" w:styleId="NewspaperMasthead" w:customStyle="1">
    <w:name w:val="Newspaper Masthead"/>
    <w:basedOn w:val="Normal"/>
    <w:qFormat/>
    <w:rsid w:val="00D3768E"/>
    <w:pPr>
      <w:spacing w:after="0"/>
      <w:jc w:val="center"/>
    </w:pPr>
    <w:rPr>
      <w:rFonts w:asciiTheme="majorHAnsi" w:hAnsiTheme="majorHAnsi"/>
      <w:b/>
      <w:bCs/>
      <w:color w:val="FFFFFF" w:themeColor="background1"/>
      <w:sz w:val="150"/>
      <w:szCs w:val="150"/>
    </w:rPr>
  </w:style>
  <w:style w:type="paragraph" w:styleId="NewspaperMastheadInfo" w:customStyle="1">
    <w:name w:val="Newspaper Masthead Info"/>
    <w:basedOn w:val="Normal"/>
    <w:qFormat/>
    <w:rsid w:val="00D3768E"/>
    <w:pPr>
      <w:spacing w:after="0"/>
      <w:jc w:val="center"/>
    </w:pPr>
    <w:rPr>
      <w:rFonts w:ascii="Source Sans Pro" w:hAnsi="Source Sans Pro"/>
      <w:b/>
      <w:color w:val="F64668" w:themeColor="accent2"/>
      <w:sz w:val="28"/>
      <w:szCs w:val="36"/>
    </w:rPr>
  </w:style>
  <w:style w:type="character" w:styleId="FooterChar" w:customStyle="1">
    <w:name w:val="Footer Char"/>
    <w:basedOn w:val="DefaultParagraphFont"/>
    <w:link w:val="Footer"/>
    <w:uiPriority w:val="99"/>
    <w:rsid w:val="00A05792"/>
    <w:rPr>
      <w:rFonts w:eastAsia="Baskerville Old Face" w:cstheme="minorHAnsi"/>
      <w:color w:val="FFFFFF" w:themeColor="background1"/>
      <w:sz w:val="24"/>
      <w:szCs w:val="24"/>
    </w:rPr>
  </w:style>
  <w:style w:type="paragraph" w:styleId="WhitePageNumber" w:customStyle="1">
    <w:name w:val="White Page Number"/>
    <w:basedOn w:val="HeaderSmallText"/>
    <w:qFormat/>
    <w:rsid w:val="009D4DB5"/>
    <w:rPr>
      <w:sz w:val="24"/>
      <w:szCs w:val="24"/>
    </w:rPr>
  </w:style>
  <w:style w:type="character" w:styleId="PlaceholderText">
    <w:name w:val="Placeholder Text"/>
    <w:basedOn w:val="DefaultParagraphFont"/>
    <w:uiPriority w:val="99"/>
    <w:semiHidden/>
    <w:rsid w:val="00BA6AD0"/>
    <w:rPr>
      <w:color w:val="808080"/>
    </w:rPr>
  </w:style>
  <w:style w:type="paragraph" w:styleId="NoSpacing">
    <w:name w:val="No Spacing"/>
    <w:basedOn w:val="Normal"/>
    <w:uiPriority w:val="1"/>
    <w:qFormat/>
    <w:rsid w:val="00D3768E"/>
    <w:pPr>
      <w:spacing w:after="0"/>
    </w:pPr>
  </w:style>
  <w:style w:type="character" w:styleId="Whitetext" w:customStyle="1">
    <w:name w:val="White text"/>
    <w:uiPriority w:val="1"/>
    <w:qFormat/>
    <w:rsid w:val="004F2CE7"/>
    <w:rPr>
      <w:color w:val="FFFFFF" w:themeColor="background1"/>
    </w:rPr>
  </w:style>
  <w:style w:type="character" w:styleId="Hyperlink">
    <w:name w:val="Hyperlink"/>
    <w:basedOn w:val="DefaultParagraphFont"/>
    <w:uiPriority w:val="99"/>
    <w:semiHidden/>
    <w:unhideWhenUsed/>
    <w:rsid w:val="00DE2096"/>
    <w:rPr>
      <w:color w:val="0000FF"/>
      <w:u w:val="single"/>
    </w:rPr>
  </w:style>
  <w:style w:type="character" w:styleId="Emphasis">
    <w:name w:val="Emphasis"/>
    <w:basedOn w:val="DefaultParagraphFont"/>
    <w:uiPriority w:val="20"/>
    <w:qFormat/>
    <w:rsid w:val="00B77C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8036">
      <w:bodyDiv w:val="1"/>
      <w:marLeft w:val="0"/>
      <w:marRight w:val="0"/>
      <w:marTop w:val="0"/>
      <w:marBottom w:val="0"/>
      <w:divBdr>
        <w:top w:val="none" w:sz="0" w:space="0" w:color="auto"/>
        <w:left w:val="none" w:sz="0" w:space="0" w:color="auto"/>
        <w:bottom w:val="none" w:sz="0" w:space="0" w:color="auto"/>
        <w:right w:val="none" w:sz="0" w:space="0" w:color="auto"/>
      </w:divBdr>
    </w:div>
    <w:div w:id="360474493">
      <w:bodyDiv w:val="1"/>
      <w:marLeft w:val="0"/>
      <w:marRight w:val="0"/>
      <w:marTop w:val="0"/>
      <w:marBottom w:val="0"/>
      <w:divBdr>
        <w:top w:val="none" w:sz="0" w:space="0" w:color="auto"/>
        <w:left w:val="none" w:sz="0" w:space="0" w:color="auto"/>
        <w:bottom w:val="none" w:sz="0" w:space="0" w:color="auto"/>
        <w:right w:val="none" w:sz="0" w:space="0" w:color="auto"/>
      </w:divBdr>
    </w:div>
    <w:div w:id="570622304">
      <w:bodyDiv w:val="1"/>
      <w:marLeft w:val="0"/>
      <w:marRight w:val="0"/>
      <w:marTop w:val="0"/>
      <w:marBottom w:val="0"/>
      <w:divBdr>
        <w:top w:val="none" w:sz="0" w:space="0" w:color="auto"/>
        <w:left w:val="none" w:sz="0" w:space="0" w:color="auto"/>
        <w:bottom w:val="none" w:sz="0" w:space="0" w:color="auto"/>
        <w:right w:val="none" w:sz="0" w:space="0" w:color="auto"/>
      </w:divBdr>
    </w:div>
    <w:div w:id="721566101">
      <w:bodyDiv w:val="1"/>
      <w:marLeft w:val="0"/>
      <w:marRight w:val="0"/>
      <w:marTop w:val="0"/>
      <w:marBottom w:val="0"/>
      <w:divBdr>
        <w:top w:val="none" w:sz="0" w:space="0" w:color="auto"/>
        <w:left w:val="none" w:sz="0" w:space="0" w:color="auto"/>
        <w:bottom w:val="none" w:sz="0" w:space="0" w:color="auto"/>
        <w:right w:val="none" w:sz="0" w:space="0" w:color="auto"/>
      </w:divBdr>
    </w:div>
    <w:div w:id="1135180998">
      <w:bodyDiv w:val="1"/>
      <w:marLeft w:val="0"/>
      <w:marRight w:val="0"/>
      <w:marTop w:val="0"/>
      <w:marBottom w:val="0"/>
      <w:divBdr>
        <w:top w:val="none" w:sz="0" w:space="0" w:color="auto"/>
        <w:left w:val="none" w:sz="0" w:space="0" w:color="auto"/>
        <w:bottom w:val="none" w:sz="0" w:space="0" w:color="auto"/>
        <w:right w:val="none" w:sz="0" w:space="0" w:color="auto"/>
      </w:divBdr>
    </w:div>
    <w:div w:id="1347830908">
      <w:bodyDiv w:val="1"/>
      <w:marLeft w:val="0"/>
      <w:marRight w:val="0"/>
      <w:marTop w:val="0"/>
      <w:marBottom w:val="0"/>
      <w:divBdr>
        <w:top w:val="none" w:sz="0" w:space="0" w:color="auto"/>
        <w:left w:val="none" w:sz="0" w:space="0" w:color="auto"/>
        <w:bottom w:val="none" w:sz="0" w:space="0" w:color="auto"/>
        <w:right w:val="none" w:sz="0" w:space="0" w:color="auto"/>
      </w:divBdr>
    </w:div>
    <w:div w:id="1488858145">
      <w:bodyDiv w:val="1"/>
      <w:marLeft w:val="0"/>
      <w:marRight w:val="0"/>
      <w:marTop w:val="0"/>
      <w:marBottom w:val="0"/>
      <w:divBdr>
        <w:top w:val="none" w:sz="0" w:space="0" w:color="auto"/>
        <w:left w:val="none" w:sz="0" w:space="0" w:color="auto"/>
        <w:bottom w:val="none" w:sz="0" w:space="0" w:color="auto"/>
        <w:right w:val="none" w:sz="0" w:space="0" w:color="auto"/>
      </w:divBdr>
    </w:div>
    <w:div w:id="199603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jpe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image" Target="media/image5.jpeg" Id="rId15" /><Relationship Type="http://schemas.openxmlformats.org/officeDocument/2006/relationships/image" Target="media/image1.jpg" Id="rId10" /><Relationship Type="http://schemas.openxmlformats.org/officeDocument/2006/relationships/glossaryDocument" Target="glossary/document.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jpeg" Id="rId14"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zma\AppData\Roaming\Microsoft\Templates\Modern%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898615A244446F8CDE9C11AB154E22"/>
        <w:category>
          <w:name w:val="General"/>
          <w:gallery w:val="placeholder"/>
        </w:category>
        <w:types>
          <w:type w:val="bbPlcHdr"/>
        </w:types>
        <w:behaviors>
          <w:behavior w:val="content"/>
        </w:behaviors>
        <w:guid w:val="{6ABD262C-220A-41AE-B3AA-FAE151B8E51C}"/>
      </w:docPartPr>
      <w:docPartBody>
        <w:p w:rsidR="00D32088" w:rsidRDefault="0033749C">
          <w:pPr>
            <w:pStyle w:val="DE898615A244446F8CDE9C11AB154E22"/>
          </w:pPr>
          <w:r w:rsidRPr="00BA6AD0">
            <w:t>Relecloud presents</w:t>
          </w:r>
        </w:p>
      </w:docPartBody>
    </w:docPart>
    <w:docPart>
      <w:docPartPr>
        <w:name w:val="5D676A67B4D0414390E8FB516D575760"/>
        <w:category>
          <w:name w:val="General"/>
          <w:gallery w:val="placeholder"/>
        </w:category>
        <w:types>
          <w:type w:val="bbPlcHdr"/>
        </w:types>
        <w:behaviors>
          <w:behavior w:val="content"/>
        </w:behaviors>
        <w:guid w:val="{F0F8A0B0-44BB-4E67-B6C9-F51B6AF17A30}"/>
      </w:docPartPr>
      <w:docPartBody>
        <w:p w:rsidR="00D32088" w:rsidRDefault="0033749C">
          <w:pPr>
            <w:pStyle w:val="5D676A67B4D0414390E8FB516D575760"/>
          </w:pPr>
          <w:r w:rsidRPr="00BA6AD0">
            <w:t>THE NEWS TODAY</w:t>
          </w:r>
        </w:p>
      </w:docPartBody>
    </w:docPart>
    <w:docPart>
      <w:docPartPr>
        <w:name w:val="2D74A81E269843BEB4BB438F98EFEDDB"/>
        <w:category>
          <w:name w:val="General"/>
          <w:gallery w:val="placeholder"/>
        </w:category>
        <w:types>
          <w:type w:val="bbPlcHdr"/>
        </w:types>
        <w:behaviors>
          <w:behavior w:val="content"/>
        </w:behaviors>
        <w:guid w:val="{FAE63830-1223-4F3F-B723-01E2DB069782}"/>
      </w:docPartPr>
      <w:docPartBody>
        <w:p w:rsidR="00D32088" w:rsidRDefault="0033749C">
          <w:pPr>
            <w:pStyle w:val="2D74A81E269843BEB4BB438F98EFEDDB"/>
          </w:pPr>
          <w:r w:rsidRPr="00BA6AD0">
            <w:t>Tuesday</w:t>
          </w:r>
        </w:p>
      </w:docPartBody>
    </w:docPart>
    <w:docPart>
      <w:docPartPr>
        <w:name w:val="0B1D5B72BEE0477489576BFB83566C69"/>
        <w:category>
          <w:name w:val="General"/>
          <w:gallery w:val="placeholder"/>
        </w:category>
        <w:types>
          <w:type w:val="bbPlcHdr"/>
        </w:types>
        <w:behaviors>
          <w:behavior w:val="content"/>
        </w:behaviors>
        <w:guid w:val="{62C9F022-6F53-40B5-9126-9EA0645395C9}"/>
      </w:docPartPr>
      <w:docPartBody>
        <w:p w:rsidR="00D32088" w:rsidRDefault="0033749C">
          <w:pPr>
            <w:pStyle w:val="0B1D5B72BEE0477489576BFB83566C69"/>
          </w:pPr>
          <w:r w:rsidRPr="00BA6AD0">
            <w:t>September 24, YYYY</w:t>
          </w:r>
        </w:p>
      </w:docPartBody>
    </w:docPart>
    <w:docPart>
      <w:docPartPr>
        <w:name w:val="0B1A1AD7374042648291F75ED8560054"/>
        <w:category>
          <w:name w:val="General"/>
          <w:gallery w:val="placeholder"/>
        </w:category>
        <w:types>
          <w:type w:val="bbPlcHdr"/>
        </w:types>
        <w:behaviors>
          <w:behavior w:val="content"/>
        </w:behaviors>
        <w:guid w:val="{B7026E1F-6727-4BE0-ACF3-76E16DB9C961}"/>
      </w:docPartPr>
      <w:docPartBody>
        <w:p w:rsidR="00D32088" w:rsidRDefault="0033749C">
          <w:pPr>
            <w:pStyle w:val="0B1A1AD7374042648291F75ED8560054"/>
          </w:pPr>
          <w:r w:rsidRPr="00BA6AD0">
            <w:t>Issue #10</w:t>
          </w:r>
        </w:p>
      </w:docPartBody>
    </w:docPart>
    <w:docPart>
      <w:docPartPr>
        <w:name w:val="CF3F460F9960474DB2A12621110A35ED"/>
        <w:category>
          <w:name w:val="General"/>
          <w:gallery w:val="placeholder"/>
        </w:category>
        <w:types>
          <w:type w:val="bbPlcHdr"/>
        </w:types>
        <w:behaviors>
          <w:behavior w:val="content"/>
        </w:behaviors>
        <w:guid w:val="{42FCCB08-C259-48B1-BA0A-1D65B396AD4F}"/>
      </w:docPartPr>
      <w:docPartBody>
        <w:p w:rsidR="00F42753" w:rsidRPr="00004C2C" w:rsidRDefault="0033749C" w:rsidP="00004C2C">
          <w:r w:rsidRPr="00004C2C">
            <w:t xml:space="preserve">Video provides a powerful way to help you prove your point. When you click Online Video, you can paste in the embed code for the video you want to add. You can also type a keyword to search online for the video that best fits your document. </w:t>
          </w:r>
        </w:p>
        <w:p w:rsidR="00D32088" w:rsidRDefault="0033749C">
          <w:pPr>
            <w:pStyle w:val="CF3F460F9960474DB2A12621110A35ED"/>
          </w:pPr>
          <w:r w:rsidRPr="00004C2C">
            <w:t>Themes and styles also help keep your document coordinated. When you click Design and choose a new Theme, the pictures, charts, and SmartArt graphics change to match your new theme.</w:t>
          </w:r>
        </w:p>
      </w:docPartBody>
    </w:docPart>
    <w:docPart>
      <w:docPartPr>
        <w:name w:val="5DA3D4846B50483A890ADB44C7F0EDA7"/>
        <w:category>
          <w:name w:val="General"/>
          <w:gallery w:val="placeholder"/>
        </w:category>
        <w:types>
          <w:type w:val="bbPlcHdr"/>
        </w:types>
        <w:behaviors>
          <w:behavior w:val="content"/>
        </w:behaviors>
        <w:guid w:val="{FBB938D6-84FE-4E6F-93BB-87331B58126F}"/>
      </w:docPartPr>
      <w:docPartBody>
        <w:p w:rsidR="00F42753" w:rsidRPr="00D3768E" w:rsidRDefault="0033749C" w:rsidP="00D3768E">
          <w:r w:rsidRPr="00D3768E">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rsidR="00F42753" w:rsidRPr="00D3768E" w:rsidRDefault="0033749C" w:rsidP="00D3768E">
          <w:r w:rsidRPr="00D3768E">
            <w:t xml:space="preserve">Save time in Word with new buttons that show up where you need them.Video provides a powerful way to help you prove your point. </w:t>
          </w:r>
        </w:p>
        <w:p w:rsidR="00F42753" w:rsidRPr="00D3768E" w:rsidRDefault="0033749C" w:rsidP="00D3768E">
          <w:r w:rsidRPr="00D3768E">
            <w:t xml:space="preserve">When you click Online Video, you can paste in the embed code for the video you want to add. You can also type a keyword to search online for the video that best fits your document. </w:t>
          </w:r>
        </w:p>
        <w:p w:rsidR="00F42753" w:rsidRPr="00D3768E" w:rsidRDefault="0033749C" w:rsidP="00D3768E">
          <w:r w:rsidRPr="00D3768E">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D32088" w:rsidRDefault="0033749C">
          <w:pPr>
            <w:pStyle w:val="5DA3D4846B50483A890ADB44C7F0EDA7"/>
          </w:pPr>
          <w:r w:rsidRPr="00D3768E">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ED839E157A7C4E1CBCB942F3357912F4"/>
        <w:category>
          <w:name w:val="General"/>
          <w:gallery w:val="placeholder"/>
        </w:category>
        <w:types>
          <w:type w:val="bbPlcHdr"/>
        </w:types>
        <w:behaviors>
          <w:behavior w:val="content"/>
        </w:behaviors>
        <w:guid w:val="{4C72B030-A67F-4E79-B96D-2BE6F502FF66}"/>
      </w:docPartPr>
      <w:docPartBody>
        <w:p w:rsidR="00F42753" w:rsidRPr="00004C2C" w:rsidRDefault="0033749C" w:rsidP="00004C2C">
          <w:r w:rsidRPr="00004C2C">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F42753" w:rsidRPr="00004C2C" w:rsidRDefault="0033749C" w:rsidP="00004C2C">
          <w:r w:rsidRPr="00004C2C">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rsidR="00F42753" w:rsidRPr="00004C2C" w:rsidRDefault="0033749C" w:rsidP="00004C2C">
          <w:r w:rsidRPr="00004C2C">
            <w:t xml:space="preserve">Save time in Word with new buttons that show up where you need them.Video provides a powerful way to help you prove your point. </w:t>
          </w:r>
        </w:p>
        <w:p w:rsidR="00F42753" w:rsidRPr="00004C2C" w:rsidRDefault="0033749C" w:rsidP="00004C2C">
          <w:r w:rsidRPr="00004C2C">
            <w:t xml:space="preserve">When you click Online Video, you can paste in the embed code for the video you want to add. You can also type a keyword to search online for the video that best fits your document. </w:t>
          </w:r>
        </w:p>
        <w:p w:rsidR="00D32088" w:rsidRDefault="0033749C">
          <w:pPr>
            <w:pStyle w:val="ED839E157A7C4E1CBCB942F3357912F4"/>
          </w:pPr>
          <w:r w:rsidRPr="00004C2C">
            <w:t xml:space="preserve">Themes and styles also help keep your document coordinated. When you click Design and choose a new Theme, the pictures, charts, and SmartArt graphics change to match your new theme. When you apply styles, your headings change to match the new theme. </w:t>
          </w:r>
        </w:p>
      </w:docPartBody>
    </w:docPart>
    <w:docPart>
      <w:docPartPr>
        <w:name w:val="2E853EC0AEC54D558164250E6083C6ED"/>
        <w:category>
          <w:name w:val="General"/>
          <w:gallery w:val="placeholder"/>
        </w:category>
        <w:types>
          <w:type w:val="bbPlcHdr"/>
        </w:types>
        <w:behaviors>
          <w:behavior w:val="content"/>
        </w:behaviors>
        <w:guid w:val="{9B67C274-029E-460E-A4F9-3EC4AC98B66C}"/>
      </w:docPartPr>
      <w:docPartBody>
        <w:p w:rsidR="00D32088" w:rsidRDefault="0033749C">
          <w:pPr>
            <w:pStyle w:val="2E853EC0AEC54D558164250E6083C6ED"/>
          </w:pPr>
          <w:r w:rsidRPr="00554FC5">
            <w:t>Tuesday, September 23, 20XX</w:t>
          </w:r>
        </w:p>
      </w:docPartBody>
    </w:docPart>
    <w:docPart>
      <w:docPartPr>
        <w:name w:val="D5CC53EF0EC54E8DA5998647022C9233"/>
        <w:category>
          <w:name w:val="General"/>
          <w:gallery w:val="placeholder"/>
        </w:category>
        <w:types>
          <w:type w:val="bbPlcHdr"/>
        </w:types>
        <w:behaviors>
          <w:behavior w:val="content"/>
        </w:behaviors>
        <w:guid w:val="{A5B7B069-5FC8-4134-BCA1-82BCC29ECCF8}"/>
      </w:docPartPr>
      <w:docPartBody>
        <w:p w:rsidR="00D32088" w:rsidRDefault="0033749C">
          <w:pPr>
            <w:pStyle w:val="D5CC53EF0EC54E8DA5998647022C9233"/>
          </w:pPr>
          <w:r w:rsidRPr="00554FC5">
            <w:t>THE NEWS TODAY</w:t>
          </w:r>
        </w:p>
      </w:docPartBody>
    </w:docPart>
    <w:docPart>
      <w:docPartPr>
        <w:name w:val="B9411122A6304F1C87201DAA5152D5DB"/>
        <w:category>
          <w:name w:val="General"/>
          <w:gallery w:val="placeholder"/>
        </w:category>
        <w:types>
          <w:type w:val="bbPlcHdr"/>
        </w:types>
        <w:behaviors>
          <w:behavior w:val="content"/>
        </w:behaviors>
        <w:guid w:val="{F7586E29-7D58-434A-A563-42DEF3E7C701}"/>
      </w:docPartPr>
      <w:docPartBody>
        <w:p w:rsidR="00D32088" w:rsidRDefault="0033749C">
          <w:pPr>
            <w:pStyle w:val="B9411122A6304F1C87201DAA5152D5DB"/>
          </w:pPr>
          <w:r w:rsidRPr="00554FC5">
            <w:t>Issue #10</w:t>
          </w:r>
        </w:p>
      </w:docPartBody>
    </w:docPart>
    <w:docPart>
      <w:docPartPr>
        <w:name w:val="047243F79A4D4737806C42167F5DCEA1"/>
        <w:category>
          <w:name w:val="General"/>
          <w:gallery w:val="placeholder"/>
        </w:category>
        <w:types>
          <w:type w:val="bbPlcHdr"/>
        </w:types>
        <w:behaviors>
          <w:behavior w:val="content"/>
        </w:behaviors>
        <w:guid w:val="{DB9B3AF8-75D4-40E3-8B74-C717F9FFF959}"/>
      </w:docPartPr>
      <w:docPartBody>
        <w:p w:rsidR="00D32088" w:rsidRDefault="0033749C">
          <w:pPr>
            <w:pStyle w:val="047243F79A4D4737806C42167F5DCEA1"/>
          </w:pPr>
          <w:r w:rsidRPr="00554FC5">
            <w:t>The latest news</w:t>
          </w:r>
        </w:p>
      </w:docPartBody>
    </w:docPart>
    <w:docPart>
      <w:docPartPr>
        <w:name w:val="656150D39D8B42CBA5199F965D52359C"/>
        <w:category>
          <w:name w:val="General"/>
          <w:gallery w:val="placeholder"/>
        </w:category>
        <w:types>
          <w:type w:val="bbPlcHdr"/>
        </w:types>
        <w:behaviors>
          <w:behavior w:val="content"/>
        </w:behaviors>
        <w:guid w:val="{2A439C22-B898-484E-8244-602DC635F92A}"/>
      </w:docPartPr>
      <w:docPartBody>
        <w:p w:rsidR="00D32088" w:rsidRDefault="0033749C">
          <w:pPr>
            <w:pStyle w:val="656150D39D8B42CBA5199F965D52359C"/>
          </w:pPr>
          <w:r w:rsidRPr="00554FC5">
            <w:t>Breaking news</w:t>
          </w:r>
        </w:p>
      </w:docPartBody>
    </w:docPart>
    <w:docPart>
      <w:docPartPr>
        <w:name w:val="D5AC42E71F0D445EA2BCEA40B56B33BD"/>
        <w:category>
          <w:name w:val="General"/>
          <w:gallery w:val="placeholder"/>
        </w:category>
        <w:types>
          <w:type w:val="bbPlcHdr"/>
        </w:types>
        <w:behaviors>
          <w:behavior w:val="content"/>
        </w:behaviors>
        <w:guid w:val="{950E1E87-6E4B-4015-B293-BDCBE74D1F42}"/>
      </w:docPartPr>
      <w:docPartBody>
        <w:p w:rsidR="00D32088" w:rsidRDefault="0033749C">
          <w:pPr>
            <w:pStyle w:val="D5AC42E71F0D445EA2BCEA40B56B33BD"/>
          </w:pPr>
          <w:r w:rsidRPr="00BA6AD0">
            <w:t>Mirjam Nilsson</w:t>
          </w:r>
        </w:p>
      </w:docPartBody>
    </w:docPart>
    <w:docPart>
      <w:docPartPr>
        <w:name w:val="5C9F30F97576435BB8AE1DB168BEB877"/>
        <w:category>
          <w:name w:val="General"/>
          <w:gallery w:val="placeholder"/>
        </w:category>
        <w:types>
          <w:type w:val="bbPlcHdr"/>
        </w:types>
        <w:behaviors>
          <w:behavior w:val="content"/>
        </w:behaviors>
        <w:guid w:val="{0C4CAC21-78ED-4EF1-892D-2E1C6D066943}"/>
      </w:docPartPr>
      <w:docPartBody>
        <w:p w:rsidR="00F42753" w:rsidRPr="00554FC5" w:rsidRDefault="0033749C" w:rsidP="00554FC5">
          <w:r w:rsidRPr="00554FC5">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F42753" w:rsidRPr="00554FC5" w:rsidRDefault="0033749C" w:rsidP="00554FC5">
          <w:r w:rsidRPr="00554FC5">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D32088" w:rsidRDefault="0033749C">
          <w:pPr>
            <w:pStyle w:val="5C9F30F97576435BB8AE1DB168BEB877"/>
          </w:pPr>
          <w:r w:rsidRPr="00554FC5">
            <w:t>Video provides a powerful way to help you prove your point. When you click Online Video, you can paste in the embed code for the video you want to add. You can also type a keyword to search online for the video that best fits your document.</w:t>
          </w:r>
        </w:p>
      </w:docPartBody>
    </w:docPart>
    <w:docPart>
      <w:docPartPr>
        <w:name w:val="43902F7FF2F340BD873412E78378BA76"/>
        <w:category>
          <w:name w:val="General"/>
          <w:gallery w:val="placeholder"/>
        </w:category>
        <w:types>
          <w:type w:val="bbPlcHdr"/>
        </w:types>
        <w:behaviors>
          <w:behavior w:val="content"/>
        </w:behaviors>
        <w:guid w:val="{2652C739-D44C-4C11-853F-E964F6765A17}"/>
      </w:docPartPr>
      <w:docPartBody>
        <w:p w:rsidR="00D32088" w:rsidRDefault="0033749C">
          <w:pPr>
            <w:pStyle w:val="43902F7FF2F340BD873412E78378BA76"/>
          </w:pPr>
          <w:r w:rsidRPr="00554FC5">
            <w:t>Above: Picture Caption: To make your document look professionally produced, Word provides header, footer, cover page, and text box designs that complement each other.</w:t>
          </w:r>
        </w:p>
      </w:docPartBody>
    </w:docPart>
    <w:docPart>
      <w:docPartPr>
        <w:name w:val="43B83A0DACE84C0299EB9CAE64418E5F"/>
        <w:category>
          <w:name w:val="General"/>
          <w:gallery w:val="placeholder"/>
        </w:category>
        <w:types>
          <w:type w:val="bbPlcHdr"/>
        </w:types>
        <w:behaviors>
          <w:behavior w:val="content"/>
        </w:behaviors>
        <w:guid w:val="{CD507C05-65F5-4F33-9C83-F3E731457C29}"/>
      </w:docPartPr>
      <w:docPartBody>
        <w:p w:rsidR="00F42753" w:rsidRPr="00554FC5" w:rsidRDefault="0033749C" w:rsidP="00554FC5">
          <w:r w:rsidRPr="00554FC5">
            <w:t xml:space="preserve">Online Video, you can paste in the embed code for the video you want to add. You can also type a keyword to search online for the video that best fits your document. </w:t>
          </w:r>
        </w:p>
        <w:p w:rsidR="00F42753" w:rsidRPr="00554FC5" w:rsidRDefault="0033749C" w:rsidP="00554FC5">
          <w:r w:rsidRPr="00554FC5">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D32088" w:rsidRDefault="0033749C">
          <w:pPr>
            <w:pStyle w:val="43B83A0DACE84C0299EB9CAE64418E5F"/>
          </w:pPr>
          <w:r w:rsidRPr="00554FC5">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41888066A47744298A7369385B2E189C"/>
        <w:category>
          <w:name w:val="General"/>
          <w:gallery w:val="placeholder"/>
        </w:category>
        <w:types>
          <w:type w:val="bbPlcHdr"/>
        </w:types>
        <w:behaviors>
          <w:behavior w:val="content"/>
        </w:behaviors>
        <w:guid w:val="{CA537161-60F2-4B58-AEC3-381BCE9EC23A}"/>
      </w:docPartPr>
      <w:docPartBody>
        <w:p w:rsidR="00D32088" w:rsidRDefault="0033749C">
          <w:pPr>
            <w:pStyle w:val="41888066A47744298A7369385B2E189C"/>
          </w:pPr>
          <w:r w:rsidRPr="00BA6AD0">
            <w:t>Mirjam Nilsson</w:t>
          </w:r>
        </w:p>
      </w:docPartBody>
    </w:docPart>
    <w:docPart>
      <w:docPartPr>
        <w:name w:val="EADDD722EF2343BE8C1D1697AA35E625"/>
        <w:category>
          <w:name w:val="General"/>
          <w:gallery w:val="placeholder"/>
        </w:category>
        <w:types>
          <w:type w:val="bbPlcHdr"/>
        </w:types>
        <w:behaviors>
          <w:behavior w:val="content"/>
        </w:behaviors>
        <w:guid w:val="{AADB657F-8106-4C2F-B5CE-CCECA429C9FE}"/>
      </w:docPartPr>
      <w:docPartBody>
        <w:p w:rsidR="00F42753" w:rsidRPr="00554FC5" w:rsidRDefault="0033749C" w:rsidP="00554FC5">
          <w:r w:rsidRPr="00554FC5">
            <w:t xml:space="preserve">To make your document look professionally produced, Word provides header, footer, cover page, and text box designs that complement each other. For example, you can add a matching cover page, header, and sidebar. </w:t>
          </w:r>
        </w:p>
        <w:p w:rsidR="00D32088" w:rsidRDefault="0033749C">
          <w:pPr>
            <w:pStyle w:val="EADDD722EF2343BE8C1D1697AA35E625"/>
          </w:pPr>
          <w:r w:rsidRPr="00554FC5">
            <w:t>Click Insert and then choose the elements you want from the different galleries.Save time in Word with new buttons that show up where you need them.Video provides a powerful way to help you prove your point. When you click</w:t>
          </w:r>
        </w:p>
      </w:docPartBody>
    </w:docPart>
    <w:docPart>
      <w:docPartPr>
        <w:name w:val="C61E8A096E0D47198B91CE6431A8442B"/>
        <w:category>
          <w:name w:val="General"/>
          <w:gallery w:val="placeholder"/>
        </w:category>
        <w:types>
          <w:type w:val="bbPlcHdr"/>
        </w:types>
        <w:behaviors>
          <w:behavior w:val="content"/>
        </w:behaviors>
        <w:guid w:val="{3727A116-F467-4ACC-B65E-BC6DD06FDD47}"/>
      </w:docPartPr>
      <w:docPartBody>
        <w:p w:rsidR="00D32088" w:rsidRDefault="0033749C">
          <w:pPr>
            <w:pStyle w:val="C61E8A096E0D47198B91CE6431A8442B"/>
          </w:pPr>
          <w:r w:rsidRPr="00554FC5">
            <w:t>Picture Caption: To make your document look professionally produced, Word provides header, footer, cover page, and text box designs that complement each other.</w:t>
          </w:r>
        </w:p>
      </w:docPartBody>
    </w:docPart>
    <w:docPart>
      <w:docPartPr>
        <w:name w:val="8B4F05CC2AB64360AE32E1B1B906577B"/>
        <w:category>
          <w:name w:val="General"/>
          <w:gallery w:val="placeholder"/>
        </w:category>
        <w:types>
          <w:type w:val="bbPlcHdr"/>
        </w:types>
        <w:behaviors>
          <w:behavior w:val="content"/>
        </w:behaviors>
        <w:guid w:val="{BA9E21C2-A330-433B-A2AA-3FC4B89767FD}"/>
      </w:docPartPr>
      <w:docPartBody>
        <w:p w:rsidR="00D32088" w:rsidRDefault="0033749C">
          <w:pPr>
            <w:pStyle w:val="8B4F05CC2AB64360AE32E1B1B906577B"/>
          </w:pPr>
          <w:r w:rsidRPr="00AB28E3">
            <w:t>The latest breaking news story</w:t>
          </w:r>
        </w:p>
      </w:docPartBody>
    </w:docPart>
    <w:docPart>
      <w:docPartPr>
        <w:name w:val="65A3AE573E7A481F86DADE230282396E"/>
        <w:category>
          <w:name w:val="General"/>
          <w:gallery w:val="placeholder"/>
        </w:category>
        <w:types>
          <w:type w:val="bbPlcHdr"/>
        </w:types>
        <w:behaviors>
          <w:behavior w:val="content"/>
        </w:behaviors>
        <w:guid w:val="{EA8BFED0-4A0A-444D-BA8A-D6B594350663}"/>
      </w:docPartPr>
      <w:docPartBody>
        <w:p w:rsidR="00D32088" w:rsidRDefault="0033749C">
          <w:pPr>
            <w:pStyle w:val="65A3AE573E7A481F86DADE230282396E"/>
          </w:pPr>
          <w:r w:rsidRPr="00733BCE">
            <w:t>See what’s new in the world today</w:t>
          </w:r>
        </w:p>
      </w:docPartBody>
    </w:docPart>
    <w:docPart>
      <w:docPartPr>
        <w:name w:val="49667690CF6347CCA8580EEEE3424A57"/>
        <w:category>
          <w:name w:val="General"/>
          <w:gallery w:val="placeholder"/>
        </w:category>
        <w:types>
          <w:type w:val="bbPlcHdr"/>
        </w:types>
        <w:behaviors>
          <w:behavior w:val="content"/>
        </w:behaviors>
        <w:guid w:val="{26EE37FE-8ECA-4949-BC45-6F05A5E2339F}"/>
      </w:docPartPr>
      <w:docPartBody>
        <w:p w:rsidR="00D32088" w:rsidRDefault="0033749C">
          <w:pPr>
            <w:pStyle w:val="49667690CF6347CCA8580EEEE3424A57"/>
          </w:pPr>
          <w:r w:rsidRPr="00BA6AD0">
            <w:t>Mirjam Nilsson</w:t>
          </w:r>
        </w:p>
      </w:docPartBody>
    </w:docPart>
    <w:docPart>
      <w:docPartPr>
        <w:name w:val="F8743304190745D1B6CD69625123F3B5"/>
        <w:category>
          <w:name w:val="General"/>
          <w:gallery w:val="placeholder"/>
        </w:category>
        <w:types>
          <w:type w:val="bbPlcHdr"/>
        </w:types>
        <w:behaviors>
          <w:behavior w:val="content"/>
        </w:behaviors>
        <w:guid w:val="{75F48DF6-EF44-4567-87FF-E0F995ECB1F5}"/>
      </w:docPartPr>
      <w:docPartBody>
        <w:p w:rsidR="00F42753" w:rsidRPr="00AB28E3" w:rsidRDefault="0033749C" w:rsidP="00AB28E3">
          <w:pPr>
            <w:pStyle w:val="WhiteBodyCopy"/>
            <w:rPr>
              <w:rStyle w:val="PlaceholderText"/>
            </w:rPr>
          </w:pPr>
          <w:r w:rsidRPr="00AB28E3">
            <w:rPr>
              <w:rStyle w:val="PlaceholderText"/>
            </w:rPr>
            <w:t>Reading is easier, too, in the new Reading view. You can collapse parts of the document and focus on the text you want. If you need to stop reading before you reach the end, Word remembers where you left off - even on another device. Save time in Word with new buttons that show up where you need them. Video provides a powerful way to help you prove your point.</w:t>
          </w:r>
        </w:p>
        <w:p w:rsidR="00D32088" w:rsidRDefault="0033749C">
          <w:pPr>
            <w:pStyle w:val="F8743304190745D1B6CD69625123F3B5"/>
          </w:pPr>
          <w:r w:rsidRPr="00AB28E3">
            <w:rPr>
              <w:rStyle w:val="PlaceholderText"/>
              <w:color w:val="FFFFFF" w:themeColor="background1"/>
            </w:rPr>
            <w:t>When you work on a table, click where you want to add a row or a column, and then click the plus sign.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BD1990359BC040DFA4E96D5C553DB851"/>
        <w:category>
          <w:name w:val="General"/>
          <w:gallery w:val="placeholder"/>
        </w:category>
        <w:types>
          <w:type w:val="bbPlcHdr"/>
        </w:types>
        <w:behaviors>
          <w:behavior w:val="content"/>
        </w:behaviors>
        <w:guid w:val="{2D2108AA-9AE5-46AD-81DA-A4E2B01AA80C}"/>
      </w:docPartPr>
      <w:docPartBody>
        <w:p w:rsidR="00F42753" w:rsidRPr="00AB28E3" w:rsidRDefault="0033749C" w:rsidP="00AB28E3">
          <w:pPr>
            <w:pStyle w:val="WhiteBodyCopy"/>
            <w:rPr>
              <w:rStyle w:val="PlaceholderText"/>
            </w:rPr>
          </w:pPr>
          <w:r w:rsidRPr="00AB28E3">
            <w:rPr>
              <w:rStyle w:val="PlaceholderText"/>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00F42753" w:rsidRPr="00AB28E3" w:rsidRDefault="0033749C" w:rsidP="00AB28E3">
          <w:pPr>
            <w:pStyle w:val="WhiteBodyCopy"/>
            <w:rPr>
              <w:rStyle w:val="PlaceholderText"/>
            </w:rPr>
          </w:pPr>
          <w:r w:rsidRPr="00AB28E3">
            <w:rPr>
              <w:rStyle w:val="PlaceholderText"/>
            </w:rPr>
            <w:t>Themes and styles also help keep your document coordinated. When you click Design and choose a new Theme, the pictures, charts, and SmartArt graphics change to match your new theme. When you apply styles, your headings change to match the new theme.</w:t>
          </w:r>
        </w:p>
        <w:p w:rsidR="00D32088" w:rsidRDefault="0033749C">
          <w:pPr>
            <w:pStyle w:val="BD1990359BC040DFA4E96D5C553DB851"/>
          </w:pPr>
          <w:r w:rsidRPr="00AB28E3">
            <w:rPr>
              <w:rStyle w:val="PlaceholderText"/>
              <w:color w:val="FFFFFF" w:themeColor="background1"/>
            </w:rPr>
            <w:t>Save time in Word with new buttons that show up where you need them. Video provides a powerful way to help you prove your point.</w:t>
          </w:r>
        </w:p>
      </w:docPartBody>
    </w:docPart>
    <w:docPart>
      <w:docPartPr>
        <w:name w:val="4EFB3F346E3F4860BD47EFDE6E12C08C"/>
        <w:category>
          <w:name w:val="General"/>
          <w:gallery w:val="placeholder"/>
        </w:category>
        <w:types>
          <w:type w:val="bbPlcHdr"/>
        </w:types>
        <w:behaviors>
          <w:behavior w:val="content"/>
        </w:behaviors>
        <w:guid w:val="{27EC9AA8-8D32-474E-9193-2E04E096129A}"/>
      </w:docPartPr>
      <w:docPartBody>
        <w:p w:rsidR="00D32088" w:rsidRDefault="0033749C">
          <w:pPr>
            <w:pStyle w:val="4EFB3F346E3F4860BD47EFDE6E12C08C"/>
          </w:pPr>
          <w:r w:rsidRPr="00AB28E3">
            <w:t>Video provides a powerful way to help you prove your point. When you click Online Video, you can paste in the embed code for the video you want to add. You can also type a keyword to search online for the video that best fits your document. 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10C02E8685724A3DB7CBBE5C710557B8"/>
        <w:category>
          <w:name w:val="General"/>
          <w:gallery w:val="placeholder"/>
        </w:category>
        <w:types>
          <w:type w:val="bbPlcHdr"/>
        </w:types>
        <w:behaviors>
          <w:behavior w:val="content"/>
        </w:behaviors>
        <w:guid w:val="{4F32F0DA-BCC3-4743-B97A-135CB12FAD7E}"/>
      </w:docPartPr>
      <w:docPartBody>
        <w:p w:rsidR="00D32088" w:rsidRDefault="0033749C">
          <w:pPr>
            <w:pStyle w:val="10C02E8685724A3DB7CBBE5C710557B8"/>
          </w:pPr>
          <w:r w:rsidRPr="00554FC5">
            <w:t>Tuesday, September 23, 20XX</w:t>
          </w:r>
        </w:p>
      </w:docPartBody>
    </w:docPart>
    <w:docPart>
      <w:docPartPr>
        <w:name w:val="FEB404175AAD48D2B7D9DB4A109C4E1E"/>
        <w:category>
          <w:name w:val="General"/>
          <w:gallery w:val="placeholder"/>
        </w:category>
        <w:types>
          <w:type w:val="bbPlcHdr"/>
        </w:types>
        <w:behaviors>
          <w:behavior w:val="content"/>
        </w:behaviors>
        <w:guid w:val="{8D5CFF07-7FEA-4F7E-9C80-DA5DA1FC8DD6}"/>
      </w:docPartPr>
      <w:docPartBody>
        <w:p w:rsidR="00D32088" w:rsidRDefault="0033749C">
          <w:pPr>
            <w:pStyle w:val="FEB404175AAD48D2B7D9DB4A109C4E1E"/>
          </w:pPr>
          <w:r w:rsidRPr="00554FC5">
            <w:t>THE NEWS TODAY</w:t>
          </w:r>
        </w:p>
      </w:docPartBody>
    </w:docPart>
    <w:docPart>
      <w:docPartPr>
        <w:name w:val="5330A470EB9F48F496E3BECC78E4E0F5"/>
        <w:category>
          <w:name w:val="General"/>
          <w:gallery w:val="placeholder"/>
        </w:category>
        <w:types>
          <w:type w:val="bbPlcHdr"/>
        </w:types>
        <w:behaviors>
          <w:behavior w:val="content"/>
        </w:behaviors>
        <w:guid w:val="{502EC55D-C142-4F5D-BDA6-0C454DF1F58E}"/>
      </w:docPartPr>
      <w:docPartBody>
        <w:p w:rsidR="00D32088" w:rsidRDefault="0033749C">
          <w:pPr>
            <w:pStyle w:val="5330A470EB9F48F496E3BECC78E4E0F5"/>
          </w:pPr>
          <w:r w:rsidRPr="00554FC5">
            <w:t>Issue #10</w:t>
          </w:r>
        </w:p>
      </w:docPartBody>
    </w:docPart>
    <w:docPart>
      <w:docPartPr>
        <w:name w:val="92740CB938B2407E80E0E3CAC256B513"/>
        <w:category>
          <w:name w:val="General"/>
          <w:gallery w:val="placeholder"/>
        </w:category>
        <w:types>
          <w:type w:val="bbPlcHdr"/>
        </w:types>
        <w:behaviors>
          <w:behavior w:val="content"/>
        </w:behaviors>
        <w:guid w:val="{09581A36-0BF8-426C-AD99-08290CD8B44C}"/>
      </w:docPartPr>
      <w:docPartBody>
        <w:p w:rsidR="00D32088" w:rsidRDefault="0033749C">
          <w:pPr>
            <w:pStyle w:val="92740CB938B2407E80E0E3CAC256B513"/>
          </w:pPr>
          <w:r w:rsidRPr="004F2CE7">
            <w:t>Picture Caption: To make your document look professionally produced, Word provides header, footer, cover page, and text box designs that complement each other.</w:t>
          </w:r>
        </w:p>
      </w:docPartBody>
    </w:docPart>
    <w:docPart>
      <w:docPartPr>
        <w:name w:val="4E7AFEA99E69466688D8A467CD685816"/>
        <w:category>
          <w:name w:val="General"/>
          <w:gallery w:val="placeholder"/>
        </w:category>
        <w:types>
          <w:type w:val="bbPlcHdr"/>
        </w:types>
        <w:behaviors>
          <w:behavior w:val="content"/>
        </w:behaviors>
        <w:guid w:val="{D3997A42-3771-4793-8649-69159149E5BD}"/>
      </w:docPartPr>
      <w:docPartBody>
        <w:p w:rsidR="00D32088" w:rsidRDefault="0033749C">
          <w:pPr>
            <w:pStyle w:val="4E7AFEA99E69466688D8A467CD685816"/>
          </w:pPr>
          <w:r w:rsidRPr="00BA6AD0">
            <w:t>Mirjam Nilsson</w:t>
          </w:r>
        </w:p>
      </w:docPartBody>
    </w:docPart>
    <w:docPart>
      <w:docPartPr>
        <w:name w:val="D0A4741A1BFF4C66A4196AE749126106"/>
        <w:category>
          <w:name w:val="General"/>
          <w:gallery w:val="placeholder"/>
        </w:category>
        <w:types>
          <w:type w:val="bbPlcHdr"/>
        </w:types>
        <w:behaviors>
          <w:behavior w:val="content"/>
        </w:behaviors>
        <w:guid w:val="{247E5D9B-5AFE-4B8A-B49B-D1E937F449BA}"/>
      </w:docPartPr>
      <w:docPartBody>
        <w:p w:rsidR="00F42753" w:rsidRPr="004F2CE7" w:rsidRDefault="0033749C" w:rsidP="004F2CE7">
          <w:r w:rsidRPr="004F2CE7">
            <w:t xml:space="preserve">Video provides a powerful way to help you prove your point. When you click Online Video, you can paste in the embed code for the video you want to add. You can also type a keyword to search online for the video that best fits your document. </w:t>
          </w:r>
        </w:p>
        <w:p w:rsidR="00F42753" w:rsidRPr="004F2CE7" w:rsidRDefault="0033749C" w:rsidP="004F2CE7">
          <w:r w:rsidRPr="004F2CE7">
            <w:t>Themes and styles also help keep your document coordinated. When you click Design and choose a new Theme, the pictures, charts, and SmartArt graphics change to match your new theme. When you apply styles, your headings change to match the new theme.</w:t>
          </w:r>
        </w:p>
        <w:p w:rsidR="00D32088" w:rsidRDefault="0033749C">
          <w:pPr>
            <w:pStyle w:val="D0A4741A1BFF4C66A4196AE749126106"/>
          </w:pPr>
          <w:r w:rsidRPr="004F2CE7">
            <w:t>When you work on a table, click where you want to add a row or a column, and then click the plus sign. Reading is easier, too, in the new Reading view. You can collapse parts of the document and focus on the text you want.</w:t>
          </w:r>
        </w:p>
      </w:docPartBody>
    </w:docPart>
    <w:docPart>
      <w:docPartPr>
        <w:name w:val="5A3584FDC85F454C9F2C1ACFE171EE0D"/>
        <w:category>
          <w:name w:val="General"/>
          <w:gallery w:val="placeholder"/>
        </w:category>
        <w:types>
          <w:type w:val="bbPlcHdr"/>
        </w:types>
        <w:behaviors>
          <w:behavior w:val="content"/>
        </w:behaviors>
        <w:guid w:val="{B1A64341-7BEE-4D55-837F-92A84C63C81C}"/>
      </w:docPartPr>
      <w:docPartBody>
        <w:p w:rsidR="00F42753" w:rsidRPr="004F2CE7" w:rsidRDefault="0033749C" w:rsidP="004F2CE7">
          <w:r w:rsidRPr="004F2CE7">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F42753" w:rsidRPr="004F2CE7" w:rsidRDefault="0033749C" w:rsidP="004F2CE7">
          <w:r w:rsidRPr="004F2CE7">
            <w:t xml:space="preserve">Themes and styles also help keep your document coordinated. When you click Design and choose a new Theme, the pictures, charts, and SmartArt graphics change to match your new theme. When you work on a table, click where you want to add a row or a column, and then click the plus sign. </w:t>
          </w:r>
        </w:p>
        <w:p w:rsidR="00D32088" w:rsidRDefault="0033749C">
          <w:pPr>
            <w:pStyle w:val="5A3584FDC85F454C9F2C1ACFE171EE0D"/>
          </w:pPr>
          <w:r w:rsidRPr="004F2CE7">
            <w:t>When you apply styles, your headings change to match the new theme. Video provides a powerful way to help you prove your point. When you click Online Video, you can paste in the embed code for the video you want to add. Video provides a powerful way to help you prove your point.</w:t>
          </w:r>
        </w:p>
      </w:docPartBody>
    </w:docPart>
    <w:docPart>
      <w:docPartPr>
        <w:name w:val="7CF84BD39D3C4E2887EF3B0A6F24088B"/>
        <w:category>
          <w:name w:val="General"/>
          <w:gallery w:val="placeholder"/>
        </w:category>
        <w:types>
          <w:type w:val="bbPlcHdr"/>
        </w:types>
        <w:behaviors>
          <w:behavior w:val="content"/>
        </w:behaviors>
        <w:guid w:val="{345B7D88-C633-4378-B5AA-9A5901DB2AA5}"/>
      </w:docPartPr>
      <w:docPartBody>
        <w:p w:rsidR="00F42753" w:rsidRPr="004F2CE7" w:rsidRDefault="0033749C" w:rsidP="004F2CE7">
          <w:r w:rsidRPr="004F2CE7">
            <w:t xml:space="preserve">When you apply styles, your headings change to match the new theme. Video provides a powerful way to help you prove your point. When you click Online Video, you can paste in the embed code for the video you want to add. You can also type a keyword to search online for the video that best fits your document. When you work on a table, click where you want to add a row or a column, and then click the plus sign. </w:t>
          </w:r>
        </w:p>
        <w:p w:rsidR="00F42753" w:rsidRPr="004F2CE7" w:rsidRDefault="0033749C" w:rsidP="004F2CE7">
          <w:r w:rsidRPr="004F2CE7">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D32088" w:rsidRDefault="0033749C">
          <w:pPr>
            <w:pStyle w:val="7CF84BD39D3C4E2887EF3B0A6F24088B"/>
          </w:pPr>
          <w:r w:rsidRPr="004F2CE7">
            <w:t>Themes and styles also help keep your document coordinated. When you click Design and choose a new Theme, the pictures, charts, and SmartArt graphics change to match your new theme.</w:t>
          </w:r>
        </w:p>
      </w:docPartBody>
    </w:docPart>
    <w:docPart>
      <w:docPartPr>
        <w:name w:val="12C53EC2A41343A880A7470C64C3838D"/>
        <w:category>
          <w:name w:val="General"/>
          <w:gallery w:val="placeholder"/>
        </w:category>
        <w:types>
          <w:type w:val="bbPlcHdr"/>
        </w:types>
        <w:behaviors>
          <w:behavior w:val="content"/>
        </w:behaviors>
        <w:guid w:val="{FC1E524B-6C16-4116-A234-5C1A09475F30}"/>
      </w:docPartPr>
      <w:docPartBody>
        <w:p w:rsidR="00D32088" w:rsidRDefault="0033749C">
          <w:pPr>
            <w:pStyle w:val="12C53EC2A41343A880A7470C64C3838D"/>
          </w:pPr>
          <w:r w:rsidRPr="004F2CE7">
            <w:t>The latest news</w:t>
          </w:r>
        </w:p>
      </w:docPartBody>
    </w:docPart>
    <w:docPart>
      <w:docPartPr>
        <w:name w:val="17823B55C32A4E99A070F34ECF84F47C"/>
        <w:category>
          <w:name w:val="General"/>
          <w:gallery w:val="placeholder"/>
        </w:category>
        <w:types>
          <w:type w:val="bbPlcHdr"/>
        </w:types>
        <w:behaviors>
          <w:behavior w:val="content"/>
        </w:behaviors>
        <w:guid w:val="{AD0D52CA-A0F6-4778-9B75-1D2B6B2FD0D0}"/>
      </w:docPartPr>
      <w:docPartBody>
        <w:p w:rsidR="00D32088" w:rsidRDefault="0033749C">
          <w:pPr>
            <w:pStyle w:val="17823B55C32A4E99A070F34ECF84F47C"/>
          </w:pPr>
          <w:r w:rsidRPr="004F2CE7">
            <w:rPr>
              <w:rStyle w:val="PlaceholderText"/>
              <w:color w:val="FFFFFF" w:themeColor="background1"/>
            </w:rPr>
            <w:t>Breaking news</w:t>
          </w:r>
        </w:p>
      </w:docPartBody>
    </w:docPart>
    <w:docPart>
      <w:docPartPr>
        <w:name w:val="7C65ACF575694FCC8F152DB45EE25BF8"/>
        <w:category>
          <w:name w:val="General"/>
          <w:gallery w:val="placeholder"/>
        </w:category>
        <w:types>
          <w:type w:val="bbPlcHdr"/>
        </w:types>
        <w:behaviors>
          <w:behavior w:val="content"/>
        </w:behaviors>
        <w:guid w:val="{58B94336-16A3-4EDD-BC19-3A6578D527B9}"/>
      </w:docPartPr>
      <w:docPartBody>
        <w:p w:rsidR="00D32088" w:rsidRDefault="0033749C">
          <w:pPr>
            <w:pStyle w:val="7C65ACF575694FCC8F152DB45EE25BF8"/>
          </w:pPr>
          <w:r w:rsidRPr="00BA6AD0">
            <w:t>Mirjam Nilsson</w:t>
          </w:r>
        </w:p>
      </w:docPartBody>
    </w:docPart>
    <w:docPart>
      <w:docPartPr>
        <w:name w:val="9103486F2A494773884C5466BD23BD37"/>
        <w:category>
          <w:name w:val="General"/>
          <w:gallery w:val="placeholder"/>
        </w:category>
        <w:types>
          <w:type w:val="bbPlcHdr"/>
        </w:types>
        <w:behaviors>
          <w:behavior w:val="content"/>
        </w:behaviors>
        <w:guid w:val="{A5B3D589-09E1-4072-B67A-5F97514D1057}"/>
      </w:docPartPr>
      <w:docPartBody>
        <w:p w:rsidR="00D32088" w:rsidRDefault="0033749C">
          <w:pPr>
            <w:pStyle w:val="9103486F2A494773884C5466BD23BD37"/>
          </w:pPr>
          <w:r w:rsidRPr="004F2CE7">
            <w:t>Video provides a powerful way to help you prove your point. When you click Online Video, you can paste in the embed code for the video you want to add. You can also type a keyword to search online for the video that best fits your document. 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3C548E7328C64BFBA512CC6F9384133B"/>
        <w:category>
          <w:name w:val="General"/>
          <w:gallery w:val="placeholder"/>
        </w:category>
        <w:types>
          <w:type w:val="bbPlcHdr"/>
        </w:types>
        <w:behaviors>
          <w:behavior w:val="content"/>
        </w:behaviors>
        <w:guid w:val="{3DFF59F8-F0CD-4223-A51C-1E5854E73D14}"/>
      </w:docPartPr>
      <w:docPartBody>
        <w:p w:rsidR="00F42753" w:rsidRPr="004F2CE7" w:rsidRDefault="0033749C" w:rsidP="004F2CE7">
          <w:pPr>
            <w:pStyle w:val="WhiteBodyCopy"/>
          </w:pPr>
          <w:r w:rsidRPr="004F2CE7">
            <w:t>Reading is easier, too, in the new Reading view. You can collapse parts of the document and focus on the text you want.</w:t>
          </w:r>
        </w:p>
        <w:p w:rsidR="00F42753" w:rsidRPr="004F2CE7" w:rsidRDefault="0033749C" w:rsidP="004F2CE7">
          <w:pPr>
            <w:pStyle w:val="WhiteBodyCopy"/>
          </w:pPr>
          <w:r w:rsidRPr="004F2CE7">
            <w:t>If you need to stop reading before you reach the end, Word remembers where you left off - even on another device. Save time in Word with new buttons that show up where you need them. Video provides a powerful way to help you prove your point.</w:t>
          </w:r>
        </w:p>
        <w:p w:rsidR="00D32088" w:rsidRDefault="0033749C">
          <w:pPr>
            <w:pStyle w:val="3C548E7328C64BFBA512CC6F9384133B"/>
          </w:pPr>
          <w:r w:rsidRPr="004F2CE7">
            <w:t>When you work on a table, click where you want to add a row or a column, and then click the plus sign.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08CFCD01F21A41099F3227A1F89FCBC0"/>
        <w:category>
          <w:name w:val="General"/>
          <w:gallery w:val="placeholder"/>
        </w:category>
        <w:types>
          <w:type w:val="bbPlcHdr"/>
        </w:types>
        <w:behaviors>
          <w:behavior w:val="content"/>
        </w:behaviors>
        <w:guid w:val="{0A22EF6D-C364-4338-8EAA-E425CF89B4DF}"/>
      </w:docPartPr>
      <w:docPartBody>
        <w:p w:rsidR="00D32088" w:rsidRDefault="0033749C">
          <w:pPr>
            <w:pStyle w:val="08CFCD01F21A41099F3227A1F89FCBC0"/>
          </w:pPr>
          <w:r w:rsidRPr="004F2CE7">
            <w:t>Themes and styles also help keep your document coordinated. When you click Design and choose a new Theme, the pictures, charts, and SmartArt graphics change to match your new theme.</w:t>
          </w:r>
        </w:p>
      </w:docPartBody>
    </w:docPart>
    <w:docPart>
      <w:docPartPr>
        <w:name w:val="BA909F4BCEA74C20B048FF980743A19D"/>
        <w:category>
          <w:name w:val="General"/>
          <w:gallery w:val="placeholder"/>
        </w:category>
        <w:types>
          <w:type w:val="bbPlcHdr"/>
        </w:types>
        <w:behaviors>
          <w:behavior w:val="content"/>
        </w:behaviors>
        <w:guid w:val="{EA139FBB-F2E4-4DF3-BA76-60F912B691B3}"/>
      </w:docPartPr>
      <w:docPartBody>
        <w:p w:rsidR="00D32088" w:rsidRDefault="0033749C">
          <w:pPr>
            <w:pStyle w:val="BA909F4BCEA74C20B048FF980743A19D"/>
          </w:pPr>
          <w:r w:rsidRPr="004F2CE7">
            <w:rPr>
              <w:rStyle w:val="Whitetext"/>
            </w:rPr>
            <w:t>Picture Caption: To make your document look professionally produced, Word provides header, footer, cover page, and text box designs that complement each other.</w:t>
          </w:r>
        </w:p>
      </w:docPartBody>
    </w:docPart>
    <w:docPart>
      <w:docPartPr>
        <w:name w:val="0D14140B7D95437D9E6855106E4EBC8B"/>
        <w:category>
          <w:name w:val="General"/>
          <w:gallery w:val="placeholder"/>
        </w:category>
        <w:types>
          <w:type w:val="bbPlcHdr"/>
        </w:types>
        <w:behaviors>
          <w:behavior w:val="content"/>
        </w:behaviors>
        <w:guid w:val="{ADD8498A-7CC4-4131-BB0B-5C880A82A4EC}"/>
      </w:docPartPr>
      <w:docPartBody>
        <w:p w:rsidR="00D32088" w:rsidRDefault="0033749C">
          <w:pPr>
            <w:pStyle w:val="0D14140B7D95437D9E6855106E4EBC8B"/>
          </w:pPr>
          <w:r w:rsidRPr="00554FC5">
            <w:t>Tuesday, September 23, 20XX</w:t>
          </w:r>
        </w:p>
      </w:docPartBody>
    </w:docPart>
    <w:docPart>
      <w:docPartPr>
        <w:name w:val="1311EF78965F4DC2904DDFBD4609AC2D"/>
        <w:category>
          <w:name w:val="General"/>
          <w:gallery w:val="placeholder"/>
        </w:category>
        <w:types>
          <w:type w:val="bbPlcHdr"/>
        </w:types>
        <w:behaviors>
          <w:behavior w:val="content"/>
        </w:behaviors>
        <w:guid w:val="{E7FA46D8-1F36-43FB-8427-E08857F508E5}"/>
      </w:docPartPr>
      <w:docPartBody>
        <w:p w:rsidR="00D32088" w:rsidRDefault="0033749C">
          <w:pPr>
            <w:pStyle w:val="1311EF78965F4DC2904DDFBD4609AC2D"/>
          </w:pPr>
          <w:r w:rsidRPr="00554FC5">
            <w:t>THE NEWS TODAY</w:t>
          </w:r>
        </w:p>
      </w:docPartBody>
    </w:docPart>
    <w:docPart>
      <w:docPartPr>
        <w:name w:val="E8D2766A752E46FBA58EE5F78075C15D"/>
        <w:category>
          <w:name w:val="General"/>
          <w:gallery w:val="placeholder"/>
        </w:category>
        <w:types>
          <w:type w:val="bbPlcHdr"/>
        </w:types>
        <w:behaviors>
          <w:behavior w:val="content"/>
        </w:behaviors>
        <w:guid w:val="{8E373EE7-E30D-47E7-B8C8-67787ED1B268}"/>
      </w:docPartPr>
      <w:docPartBody>
        <w:p w:rsidR="00D32088" w:rsidRDefault="0033749C">
          <w:pPr>
            <w:pStyle w:val="E8D2766A752E46FBA58EE5F78075C15D"/>
          </w:pPr>
          <w:r w:rsidRPr="00554FC5">
            <w:t>Issue #10</w:t>
          </w:r>
        </w:p>
      </w:docPartBody>
    </w:docPart>
    <w:docPart>
      <w:docPartPr>
        <w:name w:val="2492697A82C849DCB161E4286CC751E9"/>
        <w:category>
          <w:name w:val="General"/>
          <w:gallery w:val="placeholder"/>
        </w:category>
        <w:types>
          <w:type w:val="bbPlcHdr"/>
        </w:types>
        <w:behaviors>
          <w:behavior w:val="content"/>
        </w:behaviors>
        <w:guid w:val="{D7C2F8EC-7B52-4462-B679-AEB07C7FDA76}"/>
      </w:docPartPr>
      <w:docPartBody>
        <w:p w:rsidR="00D32088" w:rsidRDefault="0033749C">
          <w:pPr>
            <w:pStyle w:val="2492697A82C849DCB161E4286CC751E9"/>
          </w:pPr>
          <w:r w:rsidRPr="00536918">
            <w:t>Picture Caption: To make your document look professionally produced, Word provides header, footer, cover page, and text box designs that complement each other.</w:t>
          </w:r>
        </w:p>
      </w:docPartBody>
    </w:docPart>
    <w:docPart>
      <w:docPartPr>
        <w:name w:val="0D435FC2594C4A29A6D6FDE967098E63"/>
        <w:category>
          <w:name w:val="General"/>
          <w:gallery w:val="placeholder"/>
        </w:category>
        <w:types>
          <w:type w:val="bbPlcHdr"/>
        </w:types>
        <w:behaviors>
          <w:behavior w:val="content"/>
        </w:behaviors>
        <w:guid w:val="{F7FD646C-EFE1-4CC3-B81F-6F3A6041B952}"/>
      </w:docPartPr>
      <w:docPartBody>
        <w:p w:rsidR="00D32088" w:rsidRDefault="0033749C">
          <w:pPr>
            <w:pStyle w:val="0D435FC2594C4A29A6D6FDE967098E63"/>
          </w:pPr>
          <w:r w:rsidRPr="00536918">
            <w:t>The latest breaking news</w:t>
          </w:r>
        </w:p>
      </w:docPartBody>
    </w:docPart>
    <w:docPart>
      <w:docPartPr>
        <w:name w:val="1D908B6B864B4EBE9551E3F9AD16DEB7"/>
        <w:category>
          <w:name w:val="General"/>
          <w:gallery w:val="placeholder"/>
        </w:category>
        <w:types>
          <w:type w:val="bbPlcHdr"/>
        </w:types>
        <w:behaviors>
          <w:behavior w:val="content"/>
        </w:behaviors>
        <w:guid w:val="{DF573420-AC0D-4B9F-9530-36D42E423829}"/>
      </w:docPartPr>
      <w:docPartBody>
        <w:p w:rsidR="00D32088" w:rsidRDefault="0033749C">
          <w:pPr>
            <w:pStyle w:val="1D908B6B864B4EBE9551E3F9AD16DEB7"/>
          </w:pPr>
          <w:r w:rsidRPr="00536918">
            <w:t>See what’s new today</w:t>
          </w:r>
        </w:p>
      </w:docPartBody>
    </w:docPart>
    <w:docPart>
      <w:docPartPr>
        <w:name w:val="8F429B343E6442E2AB362AC9238D77ED"/>
        <w:category>
          <w:name w:val="General"/>
          <w:gallery w:val="placeholder"/>
        </w:category>
        <w:types>
          <w:type w:val="bbPlcHdr"/>
        </w:types>
        <w:behaviors>
          <w:behavior w:val="content"/>
        </w:behaviors>
        <w:guid w:val="{A1EBA949-1399-49C3-BB69-DED9AD38D257}"/>
      </w:docPartPr>
      <w:docPartBody>
        <w:p w:rsidR="00D32088" w:rsidRDefault="0033749C">
          <w:pPr>
            <w:pStyle w:val="8F429B343E6442E2AB362AC9238D77ED"/>
          </w:pPr>
          <w:r w:rsidRPr="00BA6AD0">
            <w:t>Mirjam Nilsson</w:t>
          </w:r>
        </w:p>
      </w:docPartBody>
    </w:docPart>
    <w:docPart>
      <w:docPartPr>
        <w:name w:val="EB190DA0B7E4433C95DA9B6C8A40E796"/>
        <w:category>
          <w:name w:val="General"/>
          <w:gallery w:val="placeholder"/>
        </w:category>
        <w:types>
          <w:type w:val="bbPlcHdr"/>
        </w:types>
        <w:behaviors>
          <w:behavior w:val="content"/>
        </w:behaviors>
        <w:guid w:val="{562C7028-D21A-4DBB-920D-810E89EDF158}"/>
      </w:docPartPr>
      <w:docPartBody>
        <w:p w:rsidR="00D32088" w:rsidRDefault="0033749C">
          <w:pPr>
            <w:pStyle w:val="EB190DA0B7E4433C95DA9B6C8A40E796"/>
          </w:pPr>
          <w:r w:rsidRPr="00536918">
            <w:t>Save time in Word with new buttons that show up where you need them. To change the way a picture fits in your document, click it and a button for layout options appears next to it. Reading is easier, too, in the new Reading view.</w:t>
          </w:r>
        </w:p>
      </w:docPartBody>
    </w:docPart>
    <w:docPart>
      <w:docPartPr>
        <w:name w:val="DB7AF02625F74D5B8292E771B1A373BA"/>
        <w:category>
          <w:name w:val="General"/>
          <w:gallery w:val="placeholder"/>
        </w:category>
        <w:types>
          <w:type w:val="bbPlcHdr"/>
        </w:types>
        <w:behaviors>
          <w:behavior w:val="content"/>
        </w:behaviors>
        <w:guid w:val="{08CB983D-65BD-4816-ACD0-5CAFB55F941D}"/>
      </w:docPartPr>
      <w:docPartBody>
        <w:p w:rsidR="00F42753" w:rsidRPr="00536918" w:rsidRDefault="0033749C" w:rsidP="00536918">
          <w:r w:rsidRPr="00536918">
            <w:t xml:space="preserve">Themes and styles also help keep your document coordinated. When you click Design and choose a new Theme, the pictures, charts, and SmartArt graphics change to match your new theme. </w:t>
          </w:r>
        </w:p>
        <w:p w:rsidR="00F42753" w:rsidRPr="00536918" w:rsidRDefault="0033749C" w:rsidP="00536918">
          <w:r w:rsidRPr="00536918">
            <w:t>When you work on a table, click where you want to add a row or a column, and then click the plus sign. Save time in Word with new buttons that show up where you need them. To change the way a picture fits in your document, click it and a button for layout options appears next to it.</w:t>
          </w:r>
          <w:r>
            <w:t xml:space="preserve"> </w:t>
          </w:r>
          <w:r w:rsidRPr="00536918">
            <w:t>When you work on a table, click where you want to add a row or a column, and then click the plus sign.</w:t>
          </w:r>
        </w:p>
        <w:p w:rsidR="00D32088" w:rsidRDefault="0033749C">
          <w:pPr>
            <w:pStyle w:val="DB7AF02625F74D5B8292E771B1A373BA"/>
          </w:pPr>
          <w:r w:rsidRPr="00536918">
            <w:t>If you need to stop reading before you reach the end, Word remembers where you left off - even on another device. Save time in Word with new buttons that show up where you need them.</w:t>
          </w:r>
        </w:p>
      </w:docPartBody>
    </w:docPart>
    <w:docPart>
      <w:docPartPr>
        <w:name w:val="2ECEBD60538444409190BD66FC7A5CE0"/>
        <w:category>
          <w:name w:val="General"/>
          <w:gallery w:val="placeholder"/>
        </w:category>
        <w:types>
          <w:type w:val="bbPlcHdr"/>
        </w:types>
        <w:behaviors>
          <w:behavior w:val="content"/>
        </w:behaviors>
        <w:guid w:val="{8CDD9191-21A7-4FAC-B730-5780B60ABEE9}"/>
      </w:docPartPr>
      <w:docPartBody>
        <w:p w:rsidR="00F42753" w:rsidRPr="00536918" w:rsidRDefault="0033749C" w:rsidP="00536918">
          <w:r w:rsidRPr="00536918">
            <w:t xml:space="preserve">You can collapse parts of the document and focus on the text you want. If you need to stop reading before you reach the end, Word remembers where you left off - even on another device. Save time in Word with new buttons that show up where you need them. When you work on a table, click where you want to add a row or a column, and then click the plus sign. </w:t>
          </w:r>
        </w:p>
        <w:p w:rsidR="00D32088" w:rsidRDefault="0033749C">
          <w:pPr>
            <w:pStyle w:val="2ECEBD60538444409190BD66FC7A5CE0"/>
          </w:pPr>
          <w:r w:rsidRPr="00536918">
            <w:t>Save time in Word with new buttons that show up where you need them.</w:t>
          </w:r>
          <w:r>
            <w:t xml:space="preserve"> </w:t>
          </w:r>
          <w:r w:rsidRPr="00536918">
            <w:t>To change the way a picture fits in your document, click it and a button for layout options appears next to it.</w:t>
          </w:r>
        </w:p>
      </w:docPartBody>
    </w:docPart>
    <w:docPart>
      <w:docPartPr>
        <w:name w:val="C2C8F14722814FEAA2913BAE162A49C1"/>
        <w:category>
          <w:name w:val="General"/>
          <w:gallery w:val="placeholder"/>
        </w:category>
        <w:types>
          <w:type w:val="bbPlcHdr"/>
        </w:types>
        <w:behaviors>
          <w:behavior w:val="content"/>
        </w:behaviors>
        <w:guid w:val="{99B3DFEA-F60F-437A-9902-8C99AF061851}"/>
      </w:docPartPr>
      <w:docPartBody>
        <w:p w:rsidR="00D32088" w:rsidRDefault="0033749C">
          <w:pPr>
            <w:pStyle w:val="C2C8F14722814FEAA2913BAE162A49C1"/>
          </w:pPr>
          <w:r w:rsidRPr="008D5F52">
            <w:t>WHEN YOU WORK ON A TABLE, CLICK WHERE YOU WANT TO ADD A ROW OR A COLUMN, AND THEN CLICK THE PLUS SIGN.</w:t>
          </w:r>
        </w:p>
      </w:docPartBody>
    </w:docPart>
    <w:docPart>
      <w:docPartPr>
        <w:name w:val="0F75CB5839E849809F7BC6DC00F4E1D2"/>
        <w:category>
          <w:name w:val="General"/>
          <w:gallery w:val="placeholder"/>
        </w:category>
        <w:types>
          <w:type w:val="bbPlcHdr"/>
        </w:types>
        <w:behaviors>
          <w:behavior w:val="content"/>
        </w:behaviors>
        <w:guid w:val="{257CC411-2EAE-463F-9E73-2830F3B66E0A}"/>
      </w:docPartPr>
      <w:docPartBody>
        <w:p w:rsidR="00F42753" w:rsidRPr="00536918" w:rsidRDefault="0033749C" w:rsidP="00536918">
          <w:r w:rsidRPr="00536918">
            <w:t>Save time in Word with new buttons that show up where you need them.</w:t>
          </w:r>
          <w:r>
            <w:t xml:space="preserve"> </w:t>
          </w:r>
          <w:r w:rsidRPr="00536918">
            <w:t>To change the way a picture fits in your document, click it and a button for layout options appears next to it.</w:t>
          </w:r>
        </w:p>
        <w:p w:rsidR="00D32088" w:rsidRDefault="0033749C">
          <w:pPr>
            <w:pStyle w:val="0F75CB5839E849809F7BC6DC00F4E1D2"/>
          </w:pPr>
          <w:r w:rsidRPr="00536918">
            <w:t>You can collapse parts of the document and focus on the text you want. If you need to stop reading before you reach the end, Word remembers where you left off - even on another device. Save time in Word with new buttons that show up where you need them. When you work on a table, click where you want to add a row or a column, and then click the plus sign.</w:t>
          </w:r>
        </w:p>
      </w:docPartBody>
    </w:docPart>
    <w:docPart>
      <w:docPartPr>
        <w:name w:val="7E3AD1C56CEA4709A1C55E605A3CF508"/>
        <w:category>
          <w:name w:val="General"/>
          <w:gallery w:val="placeholder"/>
        </w:category>
        <w:types>
          <w:type w:val="bbPlcHdr"/>
        </w:types>
        <w:behaviors>
          <w:behavior w:val="content"/>
        </w:behaviors>
        <w:guid w:val="{824B332D-4F9A-498D-B576-982D3D932E8D}"/>
      </w:docPartPr>
      <w:docPartBody>
        <w:p w:rsidR="00F42753" w:rsidRPr="00536918" w:rsidRDefault="0033749C" w:rsidP="00536918">
          <w:r w:rsidRPr="00536918">
            <w:t>Themes and styles also help keep your document coordinated. When you click Design and choose a new Theme, the pictures, charts, and SmartArt graphics change to match your new theme. When you work on a table, click where you want to add a row or a column, and then click the plus sign. Save time in Word with new buttons that show up where you need them. To change the way a picture fits in your document, click it and a button for layout options appears next to it.</w:t>
          </w:r>
        </w:p>
        <w:p w:rsidR="00D32088" w:rsidRDefault="0033749C">
          <w:pPr>
            <w:pStyle w:val="7E3AD1C56CEA4709A1C55E605A3CF508"/>
          </w:pPr>
          <w:r w:rsidRPr="00536918">
            <w:t>You can collapse parts of the document and focus on the text you want. If you need to stop reading before you reach the end, Word remembers where you left off - even on another device.</w:t>
          </w:r>
        </w:p>
      </w:docPartBody>
    </w:docPart>
    <w:docPart>
      <w:docPartPr>
        <w:name w:val="BA742D37FBEF48F59A27C0DE6E325DE7"/>
        <w:category>
          <w:name w:val="General"/>
          <w:gallery w:val="placeholder"/>
        </w:category>
        <w:types>
          <w:type w:val="bbPlcHdr"/>
        </w:types>
        <w:behaviors>
          <w:behavior w:val="content"/>
        </w:behaviors>
        <w:guid w:val="{823D1001-9763-4E59-8F40-670E3ABC50A0}"/>
      </w:docPartPr>
      <w:docPartBody>
        <w:p w:rsidR="00F42753" w:rsidRPr="00536918" w:rsidRDefault="0033749C" w:rsidP="00536918">
          <w:r w:rsidRPr="00536918">
            <w:t xml:space="preserve">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w:t>
          </w:r>
        </w:p>
        <w:p w:rsidR="00D32088" w:rsidRDefault="0033749C">
          <w:pPr>
            <w:pStyle w:val="BA742D37FBEF48F59A27C0DE6E325DE7"/>
          </w:pPr>
          <w:r w:rsidRPr="00536918">
            <w:t>Save time in Word with new buttons that show up where you need them. Themes and styles also help keep your document coordinated. When you click Design and choose a new Theme, the pictures, charts, and SmartArt graphics change to match your new theme.</w:t>
          </w:r>
        </w:p>
      </w:docPartBody>
    </w:docPart>
    <w:docPart>
      <w:docPartPr>
        <w:name w:val="754278420D8842678A0CA8DCFA5949FB"/>
        <w:category>
          <w:name w:val="General"/>
          <w:gallery w:val="placeholder"/>
        </w:category>
        <w:types>
          <w:type w:val="bbPlcHdr"/>
        </w:types>
        <w:behaviors>
          <w:behavior w:val="content"/>
        </w:behaviors>
        <w:guid w:val="{9A4B20C9-96AB-4F9C-96E2-01F99DA1F0C5}"/>
      </w:docPartPr>
      <w:docPartBody>
        <w:p w:rsidR="00D32088" w:rsidRDefault="0033749C">
          <w:pPr>
            <w:pStyle w:val="754278420D8842678A0CA8DCFA5949FB"/>
          </w:pPr>
          <w:r w:rsidRPr="00554FC5">
            <w:t>The latest news story</w:t>
          </w:r>
        </w:p>
      </w:docPartBody>
    </w:docPart>
    <w:docPart>
      <w:docPartPr>
        <w:name w:val="0AE80C439D794347B4EC2E1525D23517"/>
        <w:category>
          <w:name w:val="General"/>
          <w:gallery w:val="placeholder"/>
        </w:category>
        <w:types>
          <w:type w:val="bbPlcHdr"/>
        </w:types>
        <w:behaviors>
          <w:behavior w:val="content"/>
        </w:behaviors>
        <w:guid w:val="{BA1A0135-6278-419F-B6B1-71AF69E13B69}"/>
      </w:docPartPr>
      <w:docPartBody>
        <w:p w:rsidR="00D32088" w:rsidRDefault="0033749C">
          <w:pPr>
            <w:pStyle w:val="0AE80C439D794347B4EC2E1525D23517"/>
          </w:pPr>
          <w:r w:rsidRPr="00554FC5">
            <w:t>See what’s new today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Georgia Pro Black">
    <w:altName w:val="Georgia Pro Black"/>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49C"/>
    <w:rsid w:val="0033749C"/>
    <w:rsid w:val="00D32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898615A244446F8CDE9C11AB154E22">
    <w:name w:val="DE898615A244446F8CDE9C11AB154E22"/>
  </w:style>
  <w:style w:type="paragraph" w:customStyle="1" w:styleId="5D676A67B4D0414390E8FB516D575760">
    <w:name w:val="5D676A67B4D0414390E8FB516D575760"/>
  </w:style>
  <w:style w:type="paragraph" w:customStyle="1" w:styleId="2D74A81E269843BEB4BB438F98EFEDDB">
    <w:name w:val="2D74A81E269843BEB4BB438F98EFEDDB"/>
  </w:style>
  <w:style w:type="paragraph" w:customStyle="1" w:styleId="0B1D5B72BEE0477489576BFB83566C69">
    <w:name w:val="0B1D5B72BEE0477489576BFB83566C69"/>
  </w:style>
  <w:style w:type="paragraph" w:customStyle="1" w:styleId="0B1A1AD7374042648291F75ED8560054">
    <w:name w:val="0B1A1AD7374042648291F75ED8560054"/>
  </w:style>
  <w:style w:type="paragraph" w:customStyle="1" w:styleId="5A03F500305448478909E4584611DDFC">
    <w:name w:val="5A03F500305448478909E4584611DDFC"/>
  </w:style>
  <w:style w:type="character" w:styleId="PlaceholderText">
    <w:name w:val="Placeholder Text"/>
    <w:basedOn w:val="DefaultParagraphFont"/>
    <w:uiPriority w:val="99"/>
    <w:semiHidden/>
    <w:rPr>
      <w:color w:val="808080"/>
    </w:rPr>
  </w:style>
  <w:style w:type="paragraph" w:customStyle="1" w:styleId="2C322E2437C54410A3E66ADE6107A338">
    <w:name w:val="2C322E2437C54410A3E66ADE6107A338"/>
  </w:style>
  <w:style w:type="paragraph" w:customStyle="1" w:styleId="5519C9AB0CF2423B85A6901FBCA3E7F1">
    <w:name w:val="5519C9AB0CF2423B85A6901FBCA3E7F1"/>
  </w:style>
  <w:style w:type="paragraph" w:customStyle="1" w:styleId="0C6B326288CB4F2BBA7A679A6D55D48F">
    <w:name w:val="0C6B326288CB4F2BBA7A679A6D55D48F"/>
  </w:style>
  <w:style w:type="paragraph" w:customStyle="1" w:styleId="CF3F460F9960474DB2A12621110A35ED">
    <w:name w:val="CF3F460F9960474DB2A12621110A35ED"/>
  </w:style>
  <w:style w:type="paragraph" w:customStyle="1" w:styleId="CF410846F685414391E71CE30B881749">
    <w:name w:val="CF410846F685414391E71CE30B881749"/>
  </w:style>
  <w:style w:type="paragraph" w:customStyle="1" w:styleId="5DA3D4846B50483A890ADB44C7F0EDA7">
    <w:name w:val="5DA3D4846B50483A890ADB44C7F0EDA7"/>
  </w:style>
  <w:style w:type="paragraph" w:customStyle="1" w:styleId="ED839E157A7C4E1CBCB942F3357912F4">
    <w:name w:val="ED839E157A7C4E1CBCB942F3357912F4"/>
  </w:style>
  <w:style w:type="paragraph" w:customStyle="1" w:styleId="CD9C2F563FEF4E5CAF3DA5D9F0193E36">
    <w:name w:val="CD9C2F563FEF4E5CAF3DA5D9F0193E36"/>
  </w:style>
  <w:style w:type="paragraph" w:customStyle="1" w:styleId="2E853EC0AEC54D558164250E6083C6ED">
    <w:name w:val="2E853EC0AEC54D558164250E6083C6ED"/>
  </w:style>
  <w:style w:type="paragraph" w:customStyle="1" w:styleId="D5CC53EF0EC54E8DA5998647022C9233">
    <w:name w:val="D5CC53EF0EC54E8DA5998647022C9233"/>
  </w:style>
  <w:style w:type="paragraph" w:customStyle="1" w:styleId="B9411122A6304F1C87201DAA5152D5DB">
    <w:name w:val="B9411122A6304F1C87201DAA5152D5DB"/>
  </w:style>
  <w:style w:type="paragraph" w:customStyle="1" w:styleId="047243F79A4D4737806C42167F5DCEA1">
    <w:name w:val="047243F79A4D4737806C42167F5DCEA1"/>
  </w:style>
  <w:style w:type="paragraph" w:customStyle="1" w:styleId="656150D39D8B42CBA5199F965D52359C">
    <w:name w:val="656150D39D8B42CBA5199F965D52359C"/>
  </w:style>
  <w:style w:type="paragraph" w:customStyle="1" w:styleId="D5AC42E71F0D445EA2BCEA40B56B33BD">
    <w:name w:val="D5AC42E71F0D445EA2BCEA40B56B33BD"/>
  </w:style>
  <w:style w:type="paragraph" w:customStyle="1" w:styleId="5C9F30F97576435BB8AE1DB168BEB877">
    <w:name w:val="5C9F30F97576435BB8AE1DB168BEB877"/>
  </w:style>
  <w:style w:type="paragraph" w:customStyle="1" w:styleId="43902F7FF2F340BD873412E78378BA76">
    <w:name w:val="43902F7FF2F340BD873412E78378BA76"/>
  </w:style>
  <w:style w:type="paragraph" w:customStyle="1" w:styleId="43B83A0DACE84C0299EB9CAE64418E5F">
    <w:name w:val="43B83A0DACE84C0299EB9CAE64418E5F"/>
  </w:style>
  <w:style w:type="paragraph" w:customStyle="1" w:styleId="41888066A47744298A7369385B2E189C">
    <w:name w:val="41888066A47744298A7369385B2E189C"/>
  </w:style>
  <w:style w:type="paragraph" w:customStyle="1" w:styleId="EADDD722EF2343BE8C1D1697AA35E625">
    <w:name w:val="EADDD722EF2343BE8C1D1697AA35E625"/>
  </w:style>
  <w:style w:type="paragraph" w:customStyle="1" w:styleId="C61E8A096E0D47198B91CE6431A8442B">
    <w:name w:val="C61E8A096E0D47198B91CE6431A8442B"/>
  </w:style>
  <w:style w:type="paragraph" w:customStyle="1" w:styleId="8B4F05CC2AB64360AE32E1B1B906577B">
    <w:name w:val="8B4F05CC2AB64360AE32E1B1B906577B"/>
  </w:style>
  <w:style w:type="paragraph" w:customStyle="1" w:styleId="65A3AE573E7A481F86DADE230282396E">
    <w:name w:val="65A3AE573E7A481F86DADE230282396E"/>
  </w:style>
  <w:style w:type="paragraph" w:customStyle="1" w:styleId="49667690CF6347CCA8580EEEE3424A57">
    <w:name w:val="49667690CF6347CCA8580EEEE3424A57"/>
  </w:style>
  <w:style w:type="paragraph" w:customStyle="1" w:styleId="WhiteBodyCopy">
    <w:name w:val="White Body Copy"/>
    <w:basedOn w:val="Normal"/>
    <w:qFormat/>
    <w:pPr>
      <w:spacing w:after="240" w:line="240" w:lineRule="auto"/>
    </w:pPr>
    <w:rPr>
      <w:rFonts w:ascii="Times New Roman" w:eastAsia="Times New Roman" w:hAnsi="Times New Roman" w:cs="Times New Roman"/>
      <w:color w:val="FFFFFF" w:themeColor="background1"/>
      <w:szCs w:val="24"/>
    </w:rPr>
  </w:style>
  <w:style w:type="paragraph" w:customStyle="1" w:styleId="F8743304190745D1B6CD69625123F3B5">
    <w:name w:val="F8743304190745D1B6CD69625123F3B5"/>
  </w:style>
  <w:style w:type="paragraph" w:customStyle="1" w:styleId="BD1990359BC040DFA4E96D5C553DB851">
    <w:name w:val="BD1990359BC040DFA4E96D5C553DB851"/>
  </w:style>
  <w:style w:type="paragraph" w:customStyle="1" w:styleId="4EFB3F346E3F4860BD47EFDE6E12C08C">
    <w:name w:val="4EFB3F346E3F4860BD47EFDE6E12C08C"/>
  </w:style>
  <w:style w:type="paragraph" w:customStyle="1" w:styleId="10C02E8685724A3DB7CBBE5C710557B8">
    <w:name w:val="10C02E8685724A3DB7CBBE5C710557B8"/>
  </w:style>
  <w:style w:type="paragraph" w:customStyle="1" w:styleId="FEB404175AAD48D2B7D9DB4A109C4E1E">
    <w:name w:val="FEB404175AAD48D2B7D9DB4A109C4E1E"/>
  </w:style>
  <w:style w:type="paragraph" w:customStyle="1" w:styleId="5330A470EB9F48F496E3BECC78E4E0F5">
    <w:name w:val="5330A470EB9F48F496E3BECC78E4E0F5"/>
  </w:style>
  <w:style w:type="paragraph" w:customStyle="1" w:styleId="92740CB938B2407E80E0E3CAC256B513">
    <w:name w:val="92740CB938B2407E80E0E3CAC256B513"/>
  </w:style>
  <w:style w:type="paragraph" w:customStyle="1" w:styleId="4E7AFEA99E69466688D8A467CD685816">
    <w:name w:val="4E7AFEA99E69466688D8A467CD685816"/>
  </w:style>
  <w:style w:type="paragraph" w:customStyle="1" w:styleId="D0A4741A1BFF4C66A4196AE749126106">
    <w:name w:val="D0A4741A1BFF4C66A4196AE749126106"/>
  </w:style>
  <w:style w:type="paragraph" w:customStyle="1" w:styleId="5A3584FDC85F454C9F2C1ACFE171EE0D">
    <w:name w:val="5A3584FDC85F454C9F2C1ACFE171EE0D"/>
  </w:style>
  <w:style w:type="paragraph" w:customStyle="1" w:styleId="7CF84BD39D3C4E2887EF3B0A6F24088B">
    <w:name w:val="7CF84BD39D3C4E2887EF3B0A6F24088B"/>
  </w:style>
  <w:style w:type="paragraph" w:customStyle="1" w:styleId="12C53EC2A41343A880A7470C64C3838D">
    <w:name w:val="12C53EC2A41343A880A7470C64C3838D"/>
  </w:style>
  <w:style w:type="paragraph" w:customStyle="1" w:styleId="17823B55C32A4E99A070F34ECF84F47C">
    <w:name w:val="17823B55C32A4E99A070F34ECF84F47C"/>
  </w:style>
  <w:style w:type="paragraph" w:customStyle="1" w:styleId="7C65ACF575694FCC8F152DB45EE25BF8">
    <w:name w:val="7C65ACF575694FCC8F152DB45EE25BF8"/>
  </w:style>
  <w:style w:type="paragraph" w:customStyle="1" w:styleId="9103486F2A494773884C5466BD23BD37">
    <w:name w:val="9103486F2A494773884C5466BD23BD37"/>
  </w:style>
  <w:style w:type="paragraph" w:customStyle="1" w:styleId="3C548E7328C64BFBA512CC6F9384133B">
    <w:name w:val="3C548E7328C64BFBA512CC6F9384133B"/>
  </w:style>
  <w:style w:type="paragraph" w:customStyle="1" w:styleId="08CFCD01F21A41099F3227A1F89FCBC0">
    <w:name w:val="08CFCD01F21A41099F3227A1F89FCBC0"/>
  </w:style>
  <w:style w:type="character" w:customStyle="1" w:styleId="Whitetext">
    <w:name w:val="White text"/>
    <w:uiPriority w:val="1"/>
    <w:qFormat/>
    <w:rPr>
      <w:color w:val="FFFFFF" w:themeColor="background1"/>
    </w:rPr>
  </w:style>
  <w:style w:type="paragraph" w:customStyle="1" w:styleId="BA909F4BCEA74C20B048FF980743A19D">
    <w:name w:val="BA909F4BCEA74C20B048FF980743A19D"/>
  </w:style>
  <w:style w:type="paragraph" w:customStyle="1" w:styleId="0D14140B7D95437D9E6855106E4EBC8B">
    <w:name w:val="0D14140B7D95437D9E6855106E4EBC8B"/>
  </w:style>
  <w:style w:type="paragraph" w:customStyle="1" w:styleId="1311EF78965F4DC2904DDFBD4609AC2D">
    <w:name w:val="1311EF78965F4DC2904DDFBD4609AC2D"/>
  </w:style>
  <w:style w:type="paragraph" w:customStyle="1" w:styleId="E8D2766A752E46FBA58EE5F78075C15D">
    <w:name w:val="E8D2766A752E46FBA58EE5F78075C15D"/>
  </w:style>
  <w:style w:type="paragraph" w:customStyle="1" w:styleId="2492697A82C849DCB161E4286CC751E9">
    <w:name w:val="2492697A82C849DCB161E4286CC751E9"/>
  </w:style>
  <w:style w:type="paragraph" w:customStyle="1" w:styleId="0D435FC2594C4A29A6D6FDE967098E63">
    <w:name w:val="0D435FC2594C4A29A6D6FDE967098E63"/>
  </w:style>
  <w:style w:type="paragraph" w:customStyle="1" w:styleId="1D908B6B864B4EBE9551E3F9AD16DEB7">
    <w:name w:val="1D908B6B864B4EBE9551E3F9AD16DEB7"/>
  </w:style>
  <w:style w:type="paragraph" w:customStyle="1" w:styleId="8F429B343E6442E2AB362AC9238D77ED">
    <w:name w:val="8F429B343E6442E2AB362AC9238D77ED"/>
  </w:style>
  <w:style w:type="paragraph" w:customStyle="1" w:styleId="EB190DA0B7E4433C95DA9B6C8A40E796">
    <w:name w:val="EB190DA0B7E4433C95DA9B6C8A40E796"/>
  </w:style>
  <w:style w:type="paragraph" w:customStyle="1" w:styleId="DB7AF02625F74D5B8292E771B1A373BA">
    <w:name w:val="DB7AF02625F74D5B8292E771B1A373BA"/>
  </w:style>
  <w:style w:type="paragraph" w:customStyle="1" w:styleId="2ECEBD60538444409190BD66FC7A5CE0">
    <w:name w:val="2ECEBD60538444409190BD66FC7A5CE0"/>
  </w:style>
  <w:style w:type="paragraph" w:customStyle="1" w:styleId="C2C8F14722814FEAA2913BAE162A49C1">
    <w:name w:val="C2C8F14722814FEAA2913BAE162A49C1"/>
  </w:style>
  <w:style w:type="paragraph" w:customStyle="1" w:styleId="0F75CB5839E849809F7BC6DC00F4E1D2">
    <w:name w:val="0F75CB5839E849809F7BC6DC00F4E1D2"/>
  </w:style>
  <w:style w:type="paragraph" w:customStyle="1" w:styleId="7E3AD1C56CEA4709A1C55E605A3CF508">
    <w:name w:val="7E3AD1C56CEA4709A1C55E605A3CF508"/>
  </w:style>
  <w:style w:type="paragraph" w:customStyle="1" w:styleId="BA742D37FBEF48F59A27C0DE6E325DE7">
    <w:name w:val="BA742D37FBEF48F59A27C0DE6E325DE7"/>
  </w:style>
  <w:style w:type="paragraph" w:customStyle="1" w:styleId="6F1C8F3C2EE2448EB6FAED9C1EB0005D">
    <w:name w:val="6F1C8F3C2EE2448EB6FAED9C1EB0005D"/>
  </w:style>
  <w:style w:type="paragraph" w:customStyle="1" w:styleId="D98E54F47CF84D778E257124FBC5B57E">
    <w:name w:val="D98E54F47CF84D778E257124FBC5B57E"/>
  </w:style>
  <w:style w:type="paragraph" w:customStyle="1" w:styleId="754278420D8842678A0CA8DCFA5949FB">
    <w:name w:val="754278420D8842678A0CA8DCFA5949FB"/>
  </w:style>
  <w:style w:type="paragraph" w:customStyle="1" w:styleId="0AE80C439D794347B4EC2E1525D23517">
    <w:name w:val="0AE80C439D794347B4EC2E1525D23517"/>
  </w:style>
  <w:style w:type="paragraph" w:customStyle="1" w:styleId="71CCEA43EEDE49CFBD1CA53460E64F32">
    <w:name w:val="71CCEA43EEDE49CFBD1CA53460E64F32"/>
  </w:style>
  <w:style w:type="paragraph" w:customStyle="1" w:styleId="B6104EDF85824DC5AA036E2B4F18ED63">
    <w:name w:val="B6104EDF85824DC5AA036E2B4F18ED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3">
      <a:dk1>
        <a:sysClr val="windowText" lastClr="000000"/>
      </a:dk1>
      <a:lt1>
        <a:sysClr val="window" lastClr="FFFFFF"/>
      </a:lt1>
      <a:dk2>
        <a:srgbClr val="44546A"/>
      </a:dk2>
      <a:lt2>
        <a:srgbClr val="E7E6E6"/>
      </a:lt2>
      <a:accent1>
        <a:srgbClr val="4185DF"/>
      </a:accent1>
      <a:accent2>
        <a:srgbClr val="F64668"/>
      </a:accent2>
      <a:accent3>
        <a:srgbClr val="A5A5A5"/>
      </a:accent3>
      <a:accent4>
        <a:srgbClr val="FFC000"/>
      </a:accent4>
      <a:accent5>
        <a:srgbClr val="5B9BD5"/>
      </a:accent5>
      <a:accent6>
        <a:srgbClr val="70AD47"/>
      </a:accent6>
      <a:hlink>
        <a:srgbClr val="0563C1"/>
      </a:hlink>
      <a:folHlink>
        <a:srgbClr val="954F72"/>
      </a:folHlink>
    </a:clrScheme>
    <a:fontScheme name="Custom 23">
      <a:majorFont>
        <a:latin typeface="Source Sans Pro Black"/>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dd46cc39-c1d7-42e5-a475-efe9468bd2c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7AD3A0EB40704AAC453914BE3E0EC4" ma:contentTypeVersion="8" ma:contentTypeDescription="Create a new document." ma:contentTypeScope="" ma:versionID="1800a2c35b3481b54a76398327507000">
  <xsd:schema xmlns:xsd="http://www.w3.org/2001/XMLSchema" xmlns:xs="http://www.w3.org/2001/XMLSchema" xmlns:p="http://schemas.microsoft.com/office/2006/metadata/properties" xmlns:ns2="dd46cc39-c1d7-42e5-a475-efe9468bd2cb" targetNamespace="http://schemas.microsoft.com/office/2006/metadata/properties" ma:root="true" ma:fieldsID="06d0f73bec58965194a605ca8f6a0414" ns2:_="">
    <xsd:import namespace="dd46cc39-c1d7-42e5-a475-efe9468bd2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46cc39-c1d7-42e5-a475-efe9468bd2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C283A9-7514-4B83-BB03-BDA3FBFB94D2}">
  <ds:schemaRefs>
    <ds:schemaRef ds:uri="http://schemas.microsoft.com/office/2006/metadata/properties"/>
    <ds:schemaRef ds:uri="3f05bcf4-9ffd-4bff-b182-b0b5859cafc7"/>
    <ds:schemaRef ds:uri="http://purl.org/dc/terms/"/>
    <ds:schemaRef ds:uri="64e10b2d-8319-4caf-830d-e509e6780765"/>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7E526A64-3053-46D1-9523-7562F7D75DA7}"/>
</file>

<file path=customXml/itemProps3.xml><?xml version="1.0" encoding="utf-8"?>
<ds:datastoreItem xmlns:ds="http://schemas.openxmlformats.org/officeDocument/2006/customXml" ds:itemID="{50045A6E-6B18-4DC6-B23C-B53236BE88E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Modern newspaper.dotx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AUTUMN EARGLE</lastModifiedBy>
  <revision>3</revision>
  <dcterms:created xsi:type="dcterms:W3CDTF">2021-09-22T16:27:00.0000000Z</dcterms:created>
  <dcterms:modified xsi:type="dcterms:W3CDTF">2021-09-29T16:32:58.2533610Z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0x010100647AD3A0EB40704AAC453914BE3E0EC4</vt:lpwstr>
  </property>
</Properties>
</file>